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392" w:rsidRPr="00391373" w:rsidRDefault="002C1392" w:rsidP="002C1392">
      <w:pPr>
        <w:spacing w:before="0"/>
        <w:jc w:val="center"/>
        <w:rPr>
          <w:rFonts w:ascii="Times New Roman" w:hAnsi="Times New Roman"/>
          <w:color w:val="000000"/>
          <w:sz w:val="16"/>
          <w:szCs w:val="16"/>
        </w:rPr>
      </w:pPr>
      <w:r w:rsidRPr="00391373">
        <w:rPr>
          <w:rFonts w:ascii="Times New Roman" w:hAnsi="Times New Roman"/>
          <w:sz w:val="16"/>
          <w:szCs w:val="16"/>
        </w:rPr>
        <w:t xml:space="preserve">Информация </w:t>
      </w:r>
      <w:r w:rsidRPr="00391373">
        <w:rPr>
          <w:rFonts w:ascii="Times New Roman" w:hAnsi="Times New Roman"/>
          <w:color w:val="000000"/>
          <w:sz w:val="16"/>
          <w:szCs w:val="16"/>
        </w:rPr>
        <w:t xml:space="preserve">о количестве субъектов малого и среднего предпринимательства </w:t>
      </w:r>
    </w:p>
    <w:p w:rsidR="002C1392" w:rsidRPr="00391373" w:rsidRDefault="002C1392" w:rsidP="002C1392">
      <w:pPr>
        <w:spacing w:before="0"/>
        <w:jc w:val="center"/>
        <w:rPr>
          <w:rFonts w:ascii="Times New Roman" w:hAnsi="Times New Roman"/>
          <w:color w:val="000000"/>
          <w:sz w:val="16"/>
          <w:szCs w:val="16"/>
        </w:rPr>
      </w:pPr>
      <w:r w:rsidRPr="00391373">
        <w:rPr>
          <w:rFonts w:ascii="Times New Roman" w:hAnsi="Times New Roman"/>
          <w:color w:val="000000"/>
          <w:sz w:val="16"/>
          <w:szCs w:val="16"/>
        </w:rPr>
        <w:t>и об их классификации по видам экономической деятельности</w:t>
      </w:r>
    </w:p>
    <w:p w:rsidR="002C1392" w:rsidRPr="00391373" w:rsidRDefault="002C1392" w:rsidP="002C1392">
      <w:pPr>
        <w:spacing w:before="0"/>
        <w:jc w:val="center"/>
        <w:rPr>
          <w:rFonts w:ascii="Times New Roman" w:hAnsi="Times New Roman"/>
          <w:sz w:val="16"/>
          <w:szCs w:val="16"/>
        </w:rPr>
      </w:pPr>
    </w:p>
    <w:p w:rsidR="00DE7D78" w:rsidRPr="00391373" w:rsidRDefault="00DE7D78" w:rsidP="00DE7D78">
      <w:pPr>
        <w:spacing w:before="0"/>
        <w:ind w:firstLine="709"/>
        <w:jc w:val="center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5"/>
        <w:gridCol w:w="1133"/>
        <w:gridCol w:w="1133"/>
        <w:gridCol w:w="1133"/>
        <w:gridCol w:w="1133"/>
        <w:gridCol w:w="936"/>
        <w:gridCol w:w="936"/>
        <w:gridCol w:w="936"/>
        <w:gridCol w:w="936"/>
        <w:gridCol w:w="936"/>
        <w:gridCol w:w="936"/>
        <w:gridCol w:w="940"/>
        <w:gridCol w:w="947"/>
      </w:tblGrid>
      <w:tr w:rsidR="005944DC" w:rsidRPr="00391373" w:rsidTr="005944DC">
        <w:trPr>
          <w:cantSplit/>
          <w:trHeight w:val="20"/>
          <w:tblHeader/>
        </w:trPr>
        <w:tc>
          <w:tcPr>
            <w:tcW w:w="5000" w:type="pct"/>
            <w:gridSpan w:val="13"/>
            <w:shd w:val="clear" w:color="auto" w:fill="auto"/>
            <w:noWrap/>
          </w:tcPr>
          <w:p w:rsidR="005944DC" w:rsidRPr="00391373" w:rsidRDefault="005944DC" w:rsidP="005944DC">
            <w:pPr>
              <w:spacing w:befor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eastAsia="Times New Roman" w:hAnsi="Times New Roman"/>
                <w:b/>
                <w:bCs/>
                <w:sz w:val="16"/>
                <w:szCs w:val="16"/>
                <w:u w:val="single"/>
                <w:lang w:eastAsia="ru-RU"/>
              </w:rPr>
              <w:t>2023 год</w:t>
            </w:r>
          </w:p>
        </w:tc>
      </w:tr>
      <w:tr w:rsidR="005944DC" w:rsidRPr="00391373" w:rsidTr="005944DC">
        <w:trPr>
          <w:cantSplit/>
          <w:trHeight w:val="20"/>
          <w:tblHeader/>
        </w:trPr>
        <w:tc>
          <w:tcPr>
            <w:tcW w:w="868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на </w:t>
            </w:r>
            <w:r w:rsidR="003E2AB9"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</w:t>
            </w:r>
            <w:r w:rsidR="003E2AB9"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.2023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на </w:t>
            </w:r>
            <w:r w:rsidR="003E2AB9"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.02.2023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на </w:t>
            </w:r>
            <w:r w:rsidR="003E2AB9"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.03.2023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на </w:t>
            </w:r>
            <w:r w:rsidR="003E2AB9"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.04.2023</w:t>
            </w:r>
          </w:p>
        </w:tc>
        <w:tc>
          <w:tcPr>
            <w:tcW w:w="321" w:type="pct"/>
            <w:shd w:val="clear" w:color="auto" w:fill="auto"/>
          </w:tcPr>
          <w:p w:rsidR="005944DC" w:rsidRPr="00391373" w:rsidRDefault="005944DC" w:rsidP="005944DC">
            <w:pPr>
              <w:spacing w:befor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на </w:t>
            </w:r>
            <w:r w:rsidR="003E2AB9"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.05.2023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на </w:t>
            </w:r>
            <w:r w:rsidR="003E2AB9"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.06.2023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на </w:t>
            </w:r>
            <w:r w:rsidR="003E2AB9"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.07.2023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на </w:t>
            </w:r>
            <w:r w:rsidR="003E2AB9"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.08.2023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на </w:t>
            </w:r>
            <w:r w:rsidR="003E2AB9"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.09.2023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на </w:t>
            </w:r>
            <w:r w:rsidR="003E2AB9"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.10.2023</w:t>
            </w:r>
          </w:p>
        </w:tc>
        <w:tc>
          <w:tcPr>
            <w:tcW w:w="324" w:type="pct"/>
          </w:tcPr>
          <w:p w:rsidR="005944DC" w:rsidRPr="00391373" w:rsidRDefault="005944DC" w:rsidP="005944DC">
            <w:pPr>
              <w:spacing w:befor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на </w:t>
            </w:r>
            <w:r w:rsidR="003E2AB9"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.11.2023</w:t>
            </w:r>
          </w:p>
        </w:tc>
        <w:tc>
          <w:tcPr>
            <w:tcW w:w="323" w:type="pct"/>
          </w:tcPr>
          <w:p w:rsidR="005944DC" w:rsidRPr="00391373" w:rsidRDefault="005944DC" w:rsidP="005944DC">
            <w:pPr>
              <w:spacing w:befor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на </w:t>
            </w:r>
            <w:r w:rsidR="003E2AB9"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.12.2023</w:t>
            </w:r>
          </w:p>
        </w:tc>
      </w:tr>
      <w:tr w:rsidR="005944DC" w:rsidRPr="00391373" w:rsidTr="005944DC">
        <w:trPr>
          <w:cantSplit/>
          <w:trHeight w:val="20"/>
        </w:trPr>
        <w:tc>
          <w:tcPr>
            <w:tcW w:w="868" w:type="pct"/>
            <w:shd w:val="clear" w:color="auto" w:fill="auto"/>
            <w:hideMark/>
          </w:tcPr>
          <w:p w:rsidR="005944DC" w:rsidRPr="00391373" w:rsidRDefault="005944DC" w:rsidP="005944DC">
            <w:pPr>
              <w:spacing w:before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Общее количество субъектов малого и среднего предпринимательства 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1423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1422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1431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1431</w:t>
            </w:r>
          </w:p>
        </w:tc>
        <w:tc>
          <w:tcPr>
            <w:tcW w:w="321" w:type="pct"/>
            <w:shd w:val="clear" w:color="auto" w:fill="auto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  <w:t>1453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1463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1367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1379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1401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1411</w:t>
            </w:r>
          </w:p>
        </w:tc>
        <w:tc>
          <w:tcPr>
            <w:tcW w:w="324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1441</w:t>
            </w:r>
          </w:p>
        </w:tc>
        <w:tc>
          <w:tcPr>
            <w:tcW w:w="323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1456</w:t>
            </w:r>
          </w:p>
        </w:tc>
      </w:tr>
      <w:tr w:rsidR="005944DC" w:rsidRPr="00391373" w:rsidTr="005944DC">
        <w:trPr>
          <w:cantSplit/>
          <w:trHeight w:val="20"/>
        </w:trPr>
        <w:tc>
          <w:tcPr>
            <w:tcW w:w="868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21" w:type="pct"/>
            <w:shd w:val="clear" w:color="auto" w:fill="auto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23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944DC" w:rsidRPr="00391373" w:rsidTr="005944DC">
        <w:trPr>
          <w:cantSplit/>
          <w:trHeight w:val="20"/>
        </w:trPr>
        <w:tc>
          <w:tcPr>
            <w:tcW w:w="868" w:type="pct"/>
            <w:shd w:val="clear" w:color="auto" w:fill="auto"/>
            <w:hideMark/>
          </w:tcPr>
          <w:p w:rsidR="005944DC" w:rsidRPr="00391373" w:rsidRDefault="005944DC" w:rsidP="005944DC">
            <w:pPr>
              <w:spacing w:before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количество индивидуальных предпринимателей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1 085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1 083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1 090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1 088</w:t>
            </w:r>
          </w:p>
        </w:tc>
        <w:tc>
          <w:tcPr>
            <w:tcW w:w="321" w:type="pct"/>
            <w:shd w:val="clear" w:color="auto" w:fill="auto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1 110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1 119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1 050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1 062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1 082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1 091</w:t>
            </w:r>
          </w:p>
        </w:tc>
        <w:tc>
          <w:tcPr>
            <w:tcW w:w="324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1 116</w:t>
            </w:r>
          </w:p>
        </w:tc>
        <w:tc>
          <w:tcPr>
            <w:tcW w:w="323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1 130</w:t>
            </w:r>
          </w:p>
        </w:tc>
      </w:tr>
      <w:tr w:rsidR="005944DC" w:rsidRPr="00391373" w:rsidTr="005944DC">
        <w:trPr>
          <w:cantSplit/>
          <w:trHeight w:val="20"/>
        </w:trPr>
        <w:tc>
          <w:tcPr>
            <w:tcW w:w="868" w:type="pct"/>
            <w:shd w:val="clear" w:color="auto" w:fill="auto"/>
            <w:hideMark/>
          </w:tcPr>
          <w:p w:rsidR="005944DC" w:rsidRPr="00391373" w:rsidRDefault="005944DC" w:rsidP="005944DC">
            <w:pPr>
              <w:spacing w:before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количество организаций малого бизнеса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331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332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334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336</w:t>
            </w:r>
          </w:p>
        </w:tc>
        <w:tc>
          <w:tcPr>
            <w:tcW w:w="321" w:type="pct"/>
            <w:shd w:val="clear" w:color="auto" w:fill="auto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336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337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311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311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313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314</w:t>
            </w:r>
          </w:p>
        </w:tc>
        <w:tc>
          <w:tcPr>
            <w:tcW w:w="324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319</w:t>
            </w:r>
          </w:p>
        </w:tc>
        <w:tc>
          <w:tcPr>
            <w:tcW w:w="323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320</w:t>
            </w:r>
          </w:p>
        </w:tc>
      </w:tr>
      <w:tr w:rsidR="005944DC" w:rsidRPr="00391373" w:rsidTr="005944DC">
        <w:trPr>
          <w:cantSplit/>
          <w:trHeight w:val="20"/>
        </w:trPr>
        <w:tc>
          <w:tcPr>
            <w:tcW w:w="868" w:type="pct"/>
            <w:shd w:val="clear" w:color="auto" w:fill="auto"/>
            <w:hideMark/>
          </w:tcPr>
          <w:p w:rsidR="005944DC" w:rsidRPr="00391373" w:rsidRDefault="005944DC" w:rsidP="005944DC">
            <w:pPr>
              <w:spacing w:before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количество организаций среднего бизнеса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21" w:type="pct"/>
            <w:shd w:val="clear" w:color="auto" w:fill="auto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24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23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</w:tr>
      <w:tr w:rsidR="005944DC" w:rsidRPr="00391373" w:rsidTr="005944DC">
        <w:trPr>
          <w:cantSplit/>
          <w:trHeight w:val="20"/>
        </w:trPr>
        <w:tc>
          <w:tcPr>
            <w:tcW w:w="2424" w:type="pct"/>
            <w:gridSpan w:val="5"/>
            <w:shd w:val="clear" w:color="auto" w:fill="auto"/>
            <w:hideMark/>
          </w:tcPr>
          <w:p w:rsidR="005944DC" w:rsidRPr="00391373" w:rsidRDefault="005944DC" w:rsidP="005944DC">
            <w:pPr>
              <w:spacing w:before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в том числе по видам экономической деятельности: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23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5944DC" w:rsidRPr="00391373" w:rsidTr="005944DC">
        <w:trPr>
          <w:cantSplit/>
          <w:trHeight w:val="20"/>
        </w:trPr>
        <w:tc>
          <w:tcPr>
            <w:tcW w:w="868" w:type="pct"/>
            <w:shd w:val="clear" w:color="auto" w:fill="auto"/>
            <w:hideMark/>
          </w:tcPr>
          <w:p w:rsidR="005944DC" w:rsidRPr="00391373" w:rsidRDefault="005944DC" w:rsidP="005944DC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21" w:type="pct"/>
            <w:shd w:val="clear" w:color="auto" w:fill="auto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24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23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</w:tr>
      <w:tr w:rsidR="005944DC" w:rsidRPr="00391373" w:rsidTr="005944DC">
        <w:trPr>
          <w:cantSplit/>
          <w:trHeight w:val="20"/>
        </w:trPr>
        <w:tc>
          <w:tcPr>
            <w:tcW w:w="868" w:type="pct"/>
            <w:shd w:val="clear" w:color="auto" w:fill="auto"/>
            <w:hideMark/>
          </w:tcPr>
          <w:p w:rsidR="005944DC" w:rsidRPr="00391373" w:rsidRDefault="005944DC" w:rsidP="005944DC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321" w:type="pct"/>
            <w:shd w:val="clear" w:color="auto" w:fill="auto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324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323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</w:tr>
      <w:tr w:rsidR="005944DC" w:rsidRPr="00391373" w:rsidTr="005944DC">
        <w:trPr>
          <w:cantSplit/>
          <w:trHeight w:val="20"/>
        </w:trPr>
        <w:tc>
          <w:tcPr>
            <w:tcW w:w="868" w:type="pct"/>
            <w:shd w:val="clear" w:color="auto" w:fill="auto"/>
            <w:hideMark/>
          </w:tcPr>
          <w:p w:rsidR="005944DC" w:rsidRPr="00391373" w:rsidRDefault="005944DC" w:rsidP="005944DC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ДЕЯТЕЛЬНОСТЬ В ОБЛАСТИ ЗДРАВООХРАНЕНИЯ И СОЦИАЛЬНЫХ УСЛУГ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21" w:type="pct"/>
            <w:shd w:val="clear" w:color="auto" w:fill="auto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24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23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20</w:t>
            </w:r>
          </w:p>
        </w:tc>
      </w:tr>
      <w:tr w:rsidR="005944DC" w:rsidRPr="00391373" w:rsidTr="005944DC">
        <w:trPr>
          <w:cantSplit/>
          <w:trHeight w:val="20"/>
        </w:trPr>
        <w:tc>
          <w:tcPr>
            <w:tcW w:w="868" w:type="pct"/>
            <w:shd w:val="clear" w:color="auto" w:fill="auto"/>
            <w:hideMark/>
          </w:tcPr>
          <w:p w:rsidR="005944DC" w:rsidRPr="00391373" w:rsidRDefault="005944DC" w:rsidP="005944DC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321" w:type="pct"/>
            <w:shd w:val="clear" w:color="auto" w:fill="auto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56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54</w:t>
            </w:r>
          </w:p>
        </w:tc>
        <w:tc>
          <w:tcPr>
            <w:tcW w:w="324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55</w:t>
            </w:r>
          </w:p>
        </w:tc>
        <w:tc>
          <w:tcPr>
            <w:tcW w:w="323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53</w:t>
            </w:r>
          </w:p>
        </w:tc>
      </w:tr>
      <w:tr w:rsidR="005944DC" w:rsidRPr="00391373" w:rsidTr="005944DC">
        <w:trPr>
          <w:cantSplit/>
          <w:trHeight w:val="20"/>
        </w:trPr>
        <w:tc>
          <w:tcPr>
            <w:tcW w:w="868" w:type="pct"/>
            <w:shd w:val="clear" w:color="auto" w:fill="auto"/>
            <w:hideMark/>
          </w:tcPr>
          <w:p w:rsidR="005944DC" w:rsidRPr="00391373" w:rsidRDefault="005944DC" w:rsidP="005944DC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321" w:type="pct"/>
            <w:shd w:val="clear" w:color="auto" w:fill="auto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24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323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31</w:t>
            </w:r>
          </w:p>
        </w:tc>
      </w:tr>
      <w:tr w:rsidR="005944DC" w:rsidRPr="00391373" w:rsidTr="005944DC">
        <w:trPr>
          <w:cantSplit/>
          <w:trHeight w:val="20"/>
        </w:trPr>
        <w:tc>
          <w:tcPr>
            <w:tcW w:w="868" w:type="pct"/>
            <w:shd w:val="clear" w:color="auto" w:fill="auto"/>
            <w:hideMark/>
          </w:tcPr>
          <w:p w:rsidR="005944DC" w:rsidRPr="00391373" w:rsidRDefault="005944DC" w:rsidP="005944DC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ДЕЯТЕЛЬНОСТЬ ГОСТИНИЦ И ПРЕДПРИЯТИЙ ОБЩЕСТВЕННОГО ПИТАНИЯ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321" w:type="pct"/>
            <w:shd w:val="clear" w:color="auto" w:fill="auto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64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62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63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66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64</w:t>
            </w:r>
          </w:p>
        </w:tc>
        <w:tc>
          <w:tcPr>
            <w:tcW w:w="324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63</w:t>
            </w:r>
          </w:p>
        </w:tc>
        <w:tc>
          <w:tcPr>
            <w:tcW w:w="323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63</w:t>
            </w:r>
          </w:p>
        </w:tc>
      </w:tr>
      <w:tr w:rsidR="005944DC" w:rsidRPr="00391373" w:rsidTr="005944DC">
        <w:trPr>
          <w:cantSplit/>
          <w:trHeight w:val="20"/>
        </w:trPr>
        <w:tc>
          <w:tcPr>
            <w:tcW w:w="868" w:type="pct"/>
            <w:shd w:val="clear" w:color="auto" w:fill="auto"/>
            <w:hideMark/>
          </w:tcPr>
          <w:p w:rsidR="005944DC" w:rsidRPr="00391373" w:rsidRDefault="005944DC" w:rsidP="005944DC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ДЕЯТЕЛЬНОСТЬ ПО ОПЕРАЦИЯМ С НЕДВИЖИМЫМ ИМУЩЕСТВОМ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321" w:type="pct"/>
            <w:shd w:val="clear" w:color="auto" w:fill="auto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92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85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83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83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84</w:t>
            </w:r>
          </w:p>
        </w:tc>
        <w:tc>
          <w:tcPr>
            <w:tcW w:w="324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86</w:t>
            </w:r>
          </w:p>
        </w:tc>
        <w:tc>
          <w:tcPr>
            <w:tcW w:w="323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86</w:t>
            </w:r>
          </w:p>
        </w:tc>
      </w:tr>
      <w:tr w:rsidR="005944DC" w:rsidRPr="00391373" w:rsidTr="005944DC">
        <w:trPr>
          <w:cantSplit/>
          <w:trHeight w:val="20"/>
        </w:trPr>
        <w:tc>
          <w:tcPr>
            <w:tcW w:w="868" w:type="pct"/>
            <w:shd w:val="clear" w:color="auto" w:fill="auto"/>
            <w:hideMark/>
          </w:tcPr>
          <w:p w:rsidR="005944DC" w:rsidRPr="00391373" w:rsidRDefault="005944DC" w:rsidP="005944DC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ДЕЯТЕЛЬНОСТЬ ПРОФЕССИОНАЛЬНАЯ, НАУЧНАЯ И ТЕХНИЧЕСКАЯ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321" w:type="pct"/>
            <w:shd w:val="clear" w:color="auto" w:fill="auto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89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80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81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83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85</w:t>
            </w:r>
          </w:p>
        </w:tc>
        <w:tc>
          <w:tcPr>
            <w:tcW w:w="324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87</w:t>
            </w:r>
          </w:p>
        </w:tc>
        <w:tc>
          <w:tcPr>
            <w:tcW w:w="323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90</w:t>
            </w:r>
          </w:p>
        </w:tc>
      </w:tr>
      <w:tr w:rsidR="005944DC" w:rsidRPr="00391373" w:rsidTr="005944DC">
        <w:trPr>
          <w:cantSplit/>
          <w:trHeight w:val="20"/>
        </w:trPr>
        <w:tc>
          <w:tcPr>
            <w:tcW w:w="868" w:type="pct"/>
            <w:shd w:val="clear" w:color="auto" w:fill="auto"/>
            <w:hideMark/>
          </w:tcPr>
          <w:p w:rsidR="005944DC" w:rsidRPr="00391373" w:rsidRDefault="005944DC" w:rsidP="005944DC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ДЕЯТЕЛЬНОСТЬ ФИНАНСОВАЯ И СТРАХОВАЯ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21" w:type="pct"/>
            <w:shd w:val="clear" w:color="auto" w:fill="auto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24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23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</w:tr>
      <w:tr w:rsidR="005944DC" w:rsidRPr="00391373" w:rsidTr="005944DC">
        <w:trPr>
          <w:cantSplit/>
          <w:trHeight w:val="20"/>
        </w:trPr>
        <w:tc>
          <w:tcPr>
            <w:tcW w:w="868" w:type="pct"/>
            <w:shd w:val="clear" w:color="auto" w:fill="auto"/>
            <w:hideMark/>
          </w:tcPr>
          <w:p w:rsidR="005944DC" w:rsidRPr="00391373" w:rsidRDefault="005944DC" w:rsidP="005944DC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ДОБЫЧА ПОЛЕЗНЫХ ИСКОПАЕМЫХ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1" w:type="pct"/>
            <w:shd w:val="clear" w:color="auto" w:fill="auto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24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23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</w:tr>
      <w:tr w:rsidR="005944DC" w:rsidRPr="00391373" w:rsidTr="005944DC">
        <w:trPr>
          <w:cantSplit/>
          <w:trHeight w:val="20"/>
        </w:trPr>
        <w:tc>
          <w:tcPr>
            <w:tcW w:w="868" w:type="pct"/>
            <w:shd w:val="clear" w:color="auto" w:fill="auto"/>
            <w:hideMark/>
          </w:tcPr>
          <w:p w:rsidR="005944DC" w:rsidRPr="00391373" w:rsidRDefault="005944DC" w:rsidP="005944DC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1" w:type="pct"/>
            <w:shd w:val="clear" w:color="auto" w:fill="auto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24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23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</w:tr>
      <w:tr w:rsidR="005944DC" w:rsidRPr="00391373" w:rsidTr="005944DC">
        <w:trPr>
          <w:cantSplit/>
          <w:trHeight w:val="20"/>
        </w:trPr>
        <w:tc>
          <w:tcPr>
            <w:tcW w:w="868" w:type="pct"/>
            <w:shd w:val="clear" w:color="auto" w:fill="auto"/>
            <w:hideMark/>
          </w:tcPr>
          <w:p w:rsidR="005944DC" w:rsidRPr="00391373" w:rsidRDefault="005944DC" w:rsidP="005944DC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ОБРАБАТЫВАЮЩИЕ ПРОИЗВОДСТВА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103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102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103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104</w:t>
            </w:r>
          </w:p>
        </w:tc>
        <w:tc>
          <w:tcPr>
            <w:tcW w:w="321" w:type="pct"/>
            <w:shd w:val="clear" w:color="auto" w:fill="auto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109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324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323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122</w:t>
            </w:r>
          </w:p>
        </w:tc>
      </w:tr>
      <w:tr w:rsidR="005944DC" w:rsidRPr="00391373" w:rsidTr="005944DC">
        <w:trPr>
          <w:cantSplit/>
          <w:trHeight w:val="20"/>
        </w:trPr>
        <w:tc>
          <w:tcPr>
            <w:tcW w:w="868" w:type="pct"/>
            <w:shd w:val="clear" w:color="auto" w:fill="auto"/>
            <w:hideMark/>
          </w:tcPr>
          <w:p w:rsidR="005944DC" w:rsidRPr="00391373" w:rsidRDefault="005944DC" w:rsidP="005944DC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21" w:type="pct"/>
            <w:shd w:val="clear" w:color="auto" w:fill="auto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24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23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23</w:t>
            </w:r>
          </w:p>
        </w:tc>
      </w:tr>
      <w:tr w:rsidR="005944DC" w:rsidRPr="00391373" w:rsidTr="005944DC">
        <w:trPr>
          <w:cantSplit/>
          <w:trHeight w:val="20"/>
        </w:trPr>
        <w:tc>
          <w:tcPr>
            <w:tcW w:w="868" w:type="pct"/>
            <w:shd w:val="clear" w:color="auto" w:fill="auto"/>
            <w:hideMark/>
          </w:tcPr>
          <w:p w:rsidR="005944DC" w:rsidRPr="00391373" w:rsidRDefault="005944DC" w:rsidP="005944DC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ПРЕДОСТАВЛЕНИЕ ПРОЧИХ ВИДОВ УСЛУГ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321" w:type="pct"/>
            <w:shd w:val="clear" w:color="auto" w:fill="auto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78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71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75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79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78</w:t>
            </w:r>
          </w:p>
        </w:tc>
        <w:tc>
          <w:tcPr>
            <w:tcW w:w="324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79</w:t>
            </w:r>
          </w:p>
        </w:tc>
        <w:tc>
          <w:tcPr>
            <w:tcW w:w="323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83</w:t>
            </w:r>
          </w:p>
        </w:tc>
      </w:tr>
      <w:tr w:rsidR="005944DC" w:rsidRPr="00391373" w:rsidTr="005944DC">
        <w:trPr>
          <w:cantSplit/>
          <w:trHeight w:val="20"/>
        </w:trPr>
        <w:tc>
          <w:tcPr>
            <w:tcW w:w="868" w:type="pct"/>
            <w:shd w:val="clear" w:color="auto" w:fill="auto"/>
            <w:hideMark/>
          </w:tcPr>
          <w:p w:rsidR="005944DC" w:rsidRPr="00391373" w:rsidRDefault="005944DC" w:rsidP="005944DC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СЕЛЬСКОЕ, ЛЕСНОЕ ХОЗЯЙСТВО, ОХОТА, РЫБОЛОВСТВО И РЫБОВОДСТВО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321" w:type="pct"/>
            <w:shd w:val="clear" w:color="auto" w:fill="auto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24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23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19</w:t>
            </w:r>
          </w:p>
        </w:tc>
      </w:tr>
      <w:tr w:rsidR="005944DC" w:rsidRPr="00391373" w:rsidTr="005944DC">
        <w:trPr>
          <w:cantSplit/>
          <w:trHeight w:val="20"/>
        </w:trPr>
        <w:tc>
          <w:tcPr>
            <w:tcW w:w="868" w:type="pct"/>
            <w:shd w:val="clear" w:color="auto" w:fill="auto"/>
            <w:hideMark/>
          </w:tcPr>
          <w:p w:rsidR="005944DC" w:rsidRPr="00391373" w:rsidRDefault="005944DC" w:rsidP="005944DC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СТРОИТЕЛЬСТВО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114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118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321" w:type="pct"/>
            <w:shd w:val="clear" w:color="auto" w:fill="auto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324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114</w:t>
            </w:r>
          </w:p>
        </w:tc>
        <w:tc>
          <w:tcPr>
            <w:tcW w:w="323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115</w:t>
            </w:r>
          </w:p>
        </w:tc>
      </w:tr>
      <w:tr w:rsidR="005944DC" w:rsidRPr="00391373" w:rsidTr="005944DC">
        <w:trPr>
          <w:cantSplit/>
          <w:trHeight w:val="20"/>
        </w:trPr>
        <w:tc>
          <w:tcPr>
            <w:tcW w:w="868" w:type="pct"/>
            <w:shd w:val="clear" w:color="auto" w:fill="auto"/>
            <w:hideMark/>
          </w:tcPr>
          <w:p w:rsidR="005944DC" w:rsidRPr="00391373" w:rsidRDefault="005944DC" w:rsidP="005944DC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576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571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576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575</w:t>
            </w:r>
          </w:p>
        </w:tc>
        <w:tc>
          <w:tcPr>
            <w:tcW w:w="321" w:type="pct"/>
            <w:shd w:val="clear" w:color="auto" w:fill="auto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583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583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547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550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560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566</w:t>
            </w:r>
          </w:p>
        </w:tc>
        <w:tc>
          <w:tcPr>
            <w:tcW w:w="324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576</w:t>
            </w:r>
          </w:p>
        </w:tc>
        <w:tc>
          <w:tcPr>
            <w:tcW w:w="323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579</w:t>
            </w:r>
          </w:p>
        </w:tc>
      </w:tr>
      <w:tr w:rsidR="005944DC" w:rsidRPr="00391373" w:rsidTr="005944DC">
        <w:trPr>
          <w:cantSplit/>
          <w:trHeight w:val="20"/>
        </w:trPr>
        <w:tc>
          <w:tcPr>
            <w:tcW w:w="868" w:type="pct"/>
            <w:shd w:val="clear" w:color="auto" w:fill="auto"/>
            <w:hideMark/>
          </w:tcPr>
          <w:p w:rsidR="005944DC" w:rsidRPr="00391373" w:rsidRDefault="005944DC" w:rsidP="005944DC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ТРАНСПОРТИРОВКА И ХРАНЕНИЕ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101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104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104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105</w:t>
            </w:r>
          </w:p>
        </w:tc>
        <w:tc>
          <w:tcPr>
            <w:tcW w:w="321" w:type="pct"/>
            <w:shd w:val="clear" w:color="auto" w:fill="auto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107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321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324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323" w:type="pct"/>
          </w:tcPr>
          <w:p w:rsidR="005944DC" w:rsidRPr="00391373" w:rsidRDefault="005944DC" w:rsidP="005944DC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110</w:t>
            </w:r>
          </w:p>
        </w:tc>
      </w:tr>
    </w:tbl>
    <w:p w:rsidR="00E043DB" w:rsidRPr="00391373" w:rsidRDefault="00E043DB" w:rsidP="00265737">
      <w:pPr>
        <w:spacing w:before="0"/>
        <w:ind w:firstLine="709"/>
        <w:jc w:val="right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0"/>
        <w:gridCol w:w="1133"/>
        <w:gridCol w:w="1133"/>
        <w:gridCol w:w="1133"/>
        <w:gridCol w:w="1133"/>
        <w:gridCol w:w="936"/>
        <w:gridCol w:w="936"/>
        <w:gridCol w:w="936"/>
        <w:gridCol w:w="936"/>
        <w:gridCol w:w="936"/>
        <w:gridCol w:w="936"/>
        <w:gridCol w:w="936"/>
        <w:gridCol w:w="1076"/>
      </w:tblGrid>
      <w:tr w:rsidR="00E043DB" w:rsidRPr="00391373" w:rsidTr="005835BE">
        <w:trPr>
          <w:cantSplit/>
          <w:trHeight w:val="20"/>
          <w:tblHeader/>
        </w:trPr>
        <w:tc>
          <w:tcPr>
            <w:tcW w:w="5000" w:type="pct"/>
            <w:gridSpan w:val="13"/>
            <w:shd w:val="clear" w:color="auto" w:fill="auto"/>
            <w:noWrap/>
          </w:tcPr>
          <w:p w:rsidR="00E043DB" w:rsidRPr="00391373" w:rsidRDefault="00E043DB" w:rsidP="005835BE">
            <w:pPr>
              <w:spacing w:befor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eastAsia="Times New Roman" w:hAnsi="Times New Roman"/>
                <w:b/>
                <w:bCs/>
                <w:sz w:val="16"/>
                <w:szCs w:val="16"/>
                <w:u w:val="single"/>
                <w:lang w:eastAsia="ru-RU"/>
              </w:rPr>
              <w:t>2024 год</w:t>
            </w:r>
          </w:p>
        </w:tc>
      </w:tr>
      <w:tr w:rsidR="00E043DB" w:rsidRPr="00391373" w:rsidTr="002364D8">
        <w:trPr>
          <w:cantSplit/>
          <w:trHeight w:val="20"/>
          <w:tblHeader/>
        </w:trPr>
        <w:tc>
          <w:tcPr>
            <w:tcW w:w="826" w:type="pct"/>
            <w:shd w:val="clear" w:color="auto" w:fill="auto"/>
            <w:noWrap/>
            <w:hideMark/>
          </w:tcPr>
          <w:p w:rsidR="00E043DB" w:rsidRPr="00391373" w:rsidRDefault="00E043DB" w:rsidP="005835BE">
            <w:pPr>
              <w:tabs>
                <w:tab w:val="left" w:pos="276"/>
              </w:tabs>
              <w:spacing w:before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ab/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E043DB" w:rsidRPr="00391373" w:rsidRDefault="00E043DB" w:rsidP="005835BE">
            <w:pPr>
              <w:spacing w:befor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на </w:t>
            </w:r>
            <w:r w:rsidR="003E2AB9"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</w:t>
            </w:r>
            <w:r w:rsidR="003E2AB9"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.2024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E043DB" w:rsidRPr="00391373" w:rsidRDefault="00E043DB" w:rsidP="005835BE">
            <w:pPr>
              <w:spacing w:befor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на </w:t>
            </w:r>
            <w:r w:rsidR="003E2AB9"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.02.2024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E043DB" w:rsidRPr="00391373" w:rsidRDefault="00E043DB" w:rsidP="005835BE">
            <w:pPr>
              <w:spacing w:befor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на </w:t>
            </w:r>
            <w:r w:rsidR="003E2AB9"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.03.2024</w:t>
            </w:r>
          </w:p>
        </w:tc>
        <w:tc>
          <w:tcPr>
            <w:tcW w:w="389" w:type="pct"/>
            <w:shd w:val="clear" w:color="auto" w:fill="auto"/>
            <w:noWrap/>
            <w:hideMark/>
          </w:tcPr>
          <w:p w:rsidR="00E043DB" w:rsidRPr="00391373" w:rsidRDefault="00E043DB" w:rsidP="005835BE">
            <w:pPr>
              <w:spacing w:befor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на </w:t>
            </w:r>
            <w:r w:rsidR="003E2AB9"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.04.2024</w:t>
            </w:r>
          </w:p>
        </w:tc>
        <w:tc>
          <w:tcPr>
            <w:tcW w:w="321" w:type="pct"/>
            <w:shd w:val="clear" w:color="auto" w:fill="auto"/>
          </w:tcPr>
          <w:p w:rsidR="00E043DB" w:rsidRPr="00391373" w:rsidRDefault="00E043DB" w:rsidP="005835BE">
            <w:pPr>
              <w:spacing w:befor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на </w:t>
            </w:r>
            <w:r w:rsidR="003E2AB9"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.05.2024</w:t>
            </w:r>
          </w:p>
        </w:tc>
        <w:tc>
          <w:tcPr>
            <w:tcW w:w="321" w:type="pct"/>
          </w:tcPr>
          <w:p w:rsidR="00E043DB" w:rsidRPr="00391373" w:rsidRDefault="00E043DB" w:rsidP="005835BE">
            <w:pPr>
              <w:spacing w:befor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на </w:t>
            </w:r>
            <w:r w:rsidR="003E2AB9"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.06.2024</w:t>
            </w:r>
          </w:p>
        </w:tc>
        <w:tc>
          <w:tcPr>
            <w:tcW w:w="321" w:type="pct"/>
          </w:tcPr>
          <w:p w:rsidR="00E043DB" w:rsidRPr="00391373" w:rsidRDefault="00E043DB" w:rsidP="005835BE">
            <w:pPr>
              <w:spacing w:befor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на </w:t>
            </w:r>
            <w:r w:rsidR="003E2AB9"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.07.2024</w:t>
            </w:r>
          </w:p>
        </w:tc>
        <w:tc>
          <w:tcPr>
            <w:tcW w:w="321" w:type="pct"/>
          </w:tcPr>
          <w:p w:rsidR="00E043DB" w:rsidRPr="00391373" w:rsidRDefault="00E043DB" w:rsidP="005835BE">
            <w:pPr>
              <w:spacing w:befor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на </w:t>
            </w:r>
            <w:r w:rsidR="003E2AB9"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.08.2024</w:t>
            </w:r>
          </w:p>
        </w:tc>
        <w:tc>
          <w:tcPr>
            <w:tcW w:w="321" w:type="pct"/>
          </w:tcPr>
          <w:p w:rsidR="00E043DB" w:rsidRPr="00391373" w:rsidRDefault="00E043DB" w:rsidP="005835BE">
            <w:pPr>
              <w:spacing w:befor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на </w:t>
            </w:r>
            <w:r w:rsidR="003E2AB9"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.09.2024</w:t>
            </w:r>
          </w:p>
        </w:tc>
        <w:tc>
          <w:tcPr>
            <w:tcW w:w="321" w:type="pct"/>
          </w:tcPr>
          <w:p w:rsidR="00E043DB" w:rsidRPr="00391373" w:rsidRDefault="00E043DB" w:rsidP="005835BE">
            <w:pPr>
              <w:spacing w:befor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на </w:t>
            </w:r>
            <w:r w:rsidR="003E2AB9"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.10.2024</w:t>
            </w:r>
          </w:p>
        </w:tc>
        <w:tc>
          <w:tcPr>
            <w:tcW w:w="321" w:type="pct"/>
          </w:tcPr>
          <w:p w:rsidR="00E043DB" w:rsidRPr="00391373" w:rsidRDefault="00E043DB" w:rsidP="005835BE">
            <w:pPr>
              <w:spacing w:befor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на </w:t>
            </w:r>
            <w:r w:rsidR="003E2AB9"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.11.2024</w:t>
            </w:r>
          </w:p>
        </w:tc>
        <w:tc>
          <w:tcPr>
            <w:tcW w:w="368" w:type="pct"/>
          </w:tcPr>
          <w:p w:rsidR="00E043DB" w:rsidRPr="00391373" w:rsidRDefault="00E043DB" w:rsidP="005835BE">
            <w:pPr>
              <w:spacing w:befor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на </w:t>
            </w:r>
            <w:r w:rsidR="003E2AB9"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.12.2024</w:t>
            </w:r>
          </w:p>
        </w:tc>
      </w:tr>
      <w:tr w:rsidR="002364D8" w:rsidRPr="00391373" w:rsidTr="002364D8">
        <w:trPr>
          <w:cantSplit/>
          <w:trHeight w:val="20"/>
        </w:trPr>
        <w:tc>
          <w:tcPr>
            <w:tcW w:w="826" w:type="pct"/>
            <w:shd w:val="clear" w:color="auto" w:fill="auto"/>
            <w:hideMark/>
          </w:tcPr>
          <w:p w:rsidR="002364D8" w:rsidRPr="00391373" w:rsidRDefault="002364D8" w:rsidP="002364D8">
            <w:pPr>
              <w:spacing w:before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Общее количество субъектов малого и среднего предпринимательства 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1452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1453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1 464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1 477</w:t>
            </w:r>
          </w:p>
        </w:tc>
        <w:tc>
          <w:tcPr>
            <w:tcW w:w="321" w:type="pct"/>
            <w:shd w:val="clear" w:color="auto" w:fill="auto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1492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1495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1406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1427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1460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1 483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1 497</w:t>
            </w:r>
          </w:p>
        </w:tc>
        <w:tc>
          <w:tcPr>
            <w:tcW w:w="368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1 513</w:t>
            </w:r>
          </w:p>
        </w:tc>
      </w:tr>
      <w:tr w:rsidR="002364D8" w:rsidRPr="00391373" w:rsidTr="002364D8">
        <w:trPr>
          <w:cantSplit/>
          <w:trHeight w:val="20"/>
        </w:trPr>
        <w:tc>
          <w:tcPr>
            <w:tcW w:w="826" w:type="pct"/>
            <w:shd w:val="clear" w:color="auto" w:fill="auto"/>
            <w:noWrap/>
            <w:hideMark/>
          </w:tcPr>
          <w:p w:rsidR="002364D8" w:rsidRPr="00391373" w:rsidRDefault="002364D8" w:rsidP="002364D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21" w:type="pct"/>
            <w:shd w:val="clear" w:color="auto" w:fill="auto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68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2364D8" w:rsidRPr="00391373" w:rsidTr="002364D8">
        <w:trPr>
          <w:cantSplit/>
          <w:trHeight w:val="20"/>
        </w:trPr>
        <w:tc>
          <w:tcPr>
            <w:tcW w:w="826" w:type="pct"/>
            <w:shd w:val="clear" w:color="auto" w:fill="auto"/>
            <w:hideMark/>
          </w:tcPr>
          <w:p w:rsidR="002364D8" w:rsidRPr="00391373" w:rsidRDefault="002364D8" w:rsidP="002364D8">
            <w:pPr>
              <w:spacing w:before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количество индивидуальных предпринимателей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1 124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1 126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1 134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1 147</w:t>
            </w:r>
          </w:p>
        </w:tc>
        <w:tc>
          <w:tcPr>
            <w:tcW w:w="321" w:type="pct"/>
            <w:shd w:val="clear" w:color="auto" w:fill="auto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1 163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1 168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1 094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1 114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1 141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1 158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1 173</w:t>
            </w:r>
          </w:p>
        </w:tc>
        <w:tc>
          <w:tcPr>
            <w:tcW w:w="368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1 188</w:t>
            </w:r>
          </w:p>
        </w:tc>
      </w:tr>
      <w:tr w:rsidR="002364D8" w:rsidRPr="00391373" w:rsidTr="002364D8">
        <w:trPr>
          <w:cantSplit/>
          <w:trHeight w:val="20"/>
        </w:trPr>
        <w:tc>
          <w:tcPr>
            <w:tcW w:w="826" w:type="pct"/>
            <w:shd w:val="clear" w:color="auto" w:fill="auto"/>
            <w:hideMark/>
          </w:tcPr>
          <w:p w:rsidR="002364D8" w:rsidRPr="00391373" w:rsidRDefault="002364D8" w:rsidP="002364D8">
            <w:pPr>
              <w:spacing w:before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количество организаций малого бизнеса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322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321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324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324</w:t>
            </w:r>
          </w:p>
        </w:tc>
        <w:tc>
          <w:tcPr>
            <w:tcW w:w="321" w:type="pct"/>
            <w:shd w:val="clear" w:color="auto" w:fill="auto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323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321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306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307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313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319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318</w:t>
            </w:r>
          </w:p>
        </w:tc>
        <w:tc>
          <w:tcPr>
            <w:tcW w:w="368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319</w:t>
            </w:r>
          </w:p>
        </w:tc>
      </w:tr>
      <w:tr w:rsidR="002364D8" w:rsidRPr="00391373" w:rsidTr="002364D8">
        <w:trPr>
          <w:cantSplit/>
          <w:trHeight w:val="20"/>
        </w:trPr>
        <w:tc>
          <w:tcPr>
            <w:tcW w:w="826" w:type="pct"/>
            <w:shd w:val="clear" w:color="auto" w:fill="auto"/>
            <w:hideMark/>
          </w:tcPr>
          <w:p w:rsidR="002364D8" w:rsidRPr="00391373" w:rsidRDefault="002364D8" w:rsidP="002364D8">
            <w:pPr>
              <w:spacing w:before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количество организаций среднего бизнеса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1" w:type="pct"/>
            <w:shd w:val="clear" w:color="auto" w:fill="auto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68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</w:tr>
      <w:tr w:rsidR="008D5230" w:rsidRPr="00391373" w:rsidTr="002364D8">
        <w:trPr>
          <w:cantSplit/>
          <w:trHeight w:val="20"/>
        </w:trPr>
        <w:tc>
          <w:tcPr>
            <w:tcW w:w="2382" w:type="pct"/>
            <w:gridSpan w:val="5"/>
            <w:shd w:val="clear" w:color="auto" w:fill="auto"/>
            <w:hideMark/>
          </w:tcPr>
          <w:p w:rsidR="008D5230" w:rsidRPr="00391373" w:rsidRDefault="008D5230" w:rsidP="008D5230">
            <w:pPr>
              <w:spacing w:before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в том числе по видам экономической деятельности:</w:t>
            </w:r>
          </w:p>
        </w:tc>
        <w:tc>
          <w:tcPr>
            <w:tcW w:w="321" w:type="pct"/>
          </w:tcPr>
          <w:p w:rsidR="008D5230" w:rsidRPr="00391373" w:rsidRDefault="008D5230" w:rsidP="008D5230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1" w:type="pct"/>
          </w:tcPr>
          <w:p w:rsidR="008D5230" w:rsidRPr="00391373" w:rsidRDefault="008D5230" w:rsidP="008D5230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1" w:type="pct"/>
          </w:tcPr>
          <w:p w:rsidR="008D5230" w:rsidRPr="00391373" w:rsidRDefault="008D5230" w:rsidP="008D5230">
            <w:pPr>
              <w:spacing w:before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21" w:type="pct"/>
          </w:tcPr>
          <w:p w:rsidR="008D5230" w:rsidRPr="00391373" w:rsidRDefault="008D5230" w:rsidP="008D5230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21" w:type="pct"/>
          </w:tcPr>
          <w:p w:rsidR="008D5230" w:rsidRPr="00391373" w:rsidRDefault="008D5230" w:rsidP="008D5230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21" w:type="pct"/>
          </w:tcPr>
          <w:p w:rsidR="008D5230" w:rsidRPr="00391373" w:rsidRDefault="008D5230" w:rsidP="008D5230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21" w:type="pct"/>
          </w:tcPr>
          <w:p w:rsidR="008D5230" w:rsidRPr="00391373" w:rsidRDefault="008D5230" w:rsidP="008D5230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68" w:type="pct"/>
          </w:tcPr>
          <w:p w:rsidR="008D5230" w:rsidRPr="00391373" w:rsidRDefault="008D5230" w:rsidP="008D5230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2364D8" w:rsidRPr="00391373" w:rsidTr="002364D8">
        <w:trPr>
          <w:cantSplit/>
          <w:trHeight w:val="20"/>
        </w:trPr>
        <w:tc>
          <w:tcPr>
            <w:tcW w:w="826" w:type="pct"/>
            <w:shd w:val="clear" w:color="auto" w:fill="auto"/>
            <w:hideMark/>
          </w:tcPr>
          <w:p w:rsidR="002364D8" w:rsidRPr="00391373" w:rsidRDefault="002364D8" w:rsidP="002364D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1" w:type="pct"/>
            <w:shd w:val="clear" w:color="auto" w:fill="auto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68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</w:tr>
      <w:tr w:rsidR="002364D8" w:rsidRPr="00391373" w:rsidTr="002364D8">
        <w:trPr>
          <w:cantSplit/>
          <w:trHeight w:val="20"/>
        </w:trPr>
        <w:tc>
          <w:tcPr>
            <w:tcW w:w="826" w:type="pct"/>
            <w:shd w:val="clear" w:color="auto" w:fill="auto"/>
            <w:hideMark/>
          </w:tcPr>
          <w:p w:rsidR="002364D8" w:rsidRPr="00391373" w:rsidRDefault="002364D8" w:rsidP="002364D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321" w:type="pct"/>
            <w:shd w:val="clear" w:color="auto" w:fill="auto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368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46</w:t>
            </w:r>
          </w:p>
        </w:tc>
      </w:tr>
      <w:tr w:rsidR="002364D8" w:rsidRPr="00391373" w:rsidTr="002364D8">
        <w:trPr>
          <w:cantSplit/>
          <w:trHeight w:val="20"/>
        </w:trPr>
        <w:tc>
          <w:tcPr>
            <w:tcW w:w="826" w:type="pct"/>
            <w:shd w:val="clear" w:color="auto" w:fill="auto"/>
            <w:hideMark/>
          </w:tcPr>
          <w:p w:rsidR="002364D8" w:rsidRPr="00391373" w:rsidRDefault="002364D8" w:rsidP="002364D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ДЕЯТЕЛЬНОСТЬ В ОБЛАСТИ ЗДРАВООХРАНЕНИЯ И СОЦИАЛЬНЫХ УСЛУГ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21" w:type="pct"/>
            <w:shd w:val="clear" w:color="auto" w:fill="auto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68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</w:t>
            </w:r>
          </w:p>
        </w:tc>
      </w:tr>
      <w:tr w:rsidR="002364D8" w:rsidRPr="00391373" w:rsidTr="002364D8">
        <w:trPr>
          <w:cantSplit/>
          <w:trHeight w:val="20"/>
        </w:trPr>
        <w:tc>
          <w:tcPr>
            <w:tcW w:w="826" w:type="pct"/>
            <w:shd w:val="clear" w:color="auto" w:fill="auto"/>
            <w:hideMark/>
          </w:tcPr>
          <w:p w:rsidR="002364D8" w:rsidRPr="00391373" w:rsidRDefault="002364D8" w:rsidP="002364D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321" w:type="pct"/>
            <w:shd w:val="clear" w:color="auto" w:fill="auto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368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68</w:t>
            </w:r>
          </w:p>
        </w:tc>
      </w:tr>
      <w:tr w:rsidR="002364D8" w:rsidRPr="00391373" w:rsidTr="002364D8">
        <w:trPr>
          <w:cantSplit/>
          <w:trHeight w:val="20"/>
        </w:trPr>
        <w:tc>
          <w:tcPr>
            <w:tcW w:w="826" w:type="pct"/>
            <w:shd w:val="clear" w:color="auto" w:fill="auto"/>
            <w:hideMark/>
          </w:tcPr>
          <w:p w:rsidR="002364D8" w:rsidRPr="00391373" w:rsidRDefault="002364D8" w:rsidP="002364D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321" w:type="pct"/>
            <w:shd w:val="clear" w:color="auto" w:fill="auto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368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34</w:t>
            </w:r>
          </w:p>
        </w:tc>
      </w:tr>
      <w:tr w:rsidR="002364D8" w:rsidRPr="00391373" w:rsidTr="002364D8">
        <w:trPr>
          <w:cantSplit/>
          <w:trHeight w:val="20"/>
        </w:trPr>
        <w:tc>
          <w:tcPr>
            <w:tcW w:w="826" w:type="pct"/>
            <w:shd w:val="clear" w:color="auto" w:fill="auto"/>
            <w:hideMark/>
          </w:tcPr>
          <w:p w:rsidR="002364D8" w:rsidRPr="00391373" w:rsidRDefault="002364D8" w:rsidP="002364D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ДЕЯТЕЛЬНОСТЬ ГОСТИНИЦ И ПРЕДПРИЯТИЙ ОБЩЕСТВЕННОГО ПИТАНИЯ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321" w:type="pct"/>
            <w:shd w:val="clear" w:color="auto" w:fill="auto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368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66</w:t>
            </w:r>
          </w:p>
        </w:tc>
      </w:tr>
      <w:tr w:rsidR="002364D8" w:rsidRPr="00391373" w:rsidTr="002364D8">
        <w:trPr>
          <w:cantSplit/>
          <w:trHeight w:val="20"/>
        </w:trPr>
        <w:tc>
          <w:tcPr>
            <w:tcW w:w="826" w:type="pct"/>
            <w:shd w:val="clear" w:color="auto" w:fill="auto"/>
            <w:hideMark/>
          </w:tcPr>
          <w:p w:rsidR="002364D8" w:rsidRPr="00391373" w:rsidRDefault="002364D8" w:rsidP="002364D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ДЕЯТЕЛЬНОСТЬ ПО ОПЕРАЦИЯМ С НЕДВИЖИМЫМ ИМУЩЕСТВОМ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87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87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321" w:type="pct"/>
            <w:shd w:val="clear" w:color="auto" w:fill="auto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87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87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368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84</w:t>
            </w:r>
          </w:p>
        </w:tc>
      </w:tr>
      <w:tr w:rsidR="002364D8" w:rsidRPr="00391373" w:rsidTr="002364D8">
        <w:trPr>
          <w:cantSplit/>
          <w:trHeight w:val="20"/>
        </w:trPr>
        <w:tc>
          <w:tcPr>
            <w:tcW w:w="826" w:type="pct"/>
            <w:shd w:val="clear" w:color="auto" w:fill="auto"/>
            <w:hideMark/>
          </w:tcPr>
          <w:p w:rsidR="002364D8" w:rsidRPr="00391373" w:rsidRDefault="002364D8" w:rsidP="002364D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ДЕЯТЕЛЬНОСТЬ ПРОФЕССИОНАЛЬНАЯ, НАУЧНАЯ И ТЕХНИЧЕСКАЯ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321" w:type="pct"/>
            <w:shd w:val="clear" w:color="auto" w:fill="auto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368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94</w:t>
            </w:r>
          </w:p>
        </w:tc>
      </w:tr>
      <w:tr w:rsidR="002364D8" w:rsidRPr="00391373" w:rsidTr="002364D8">
        <w:trPr>
          <w:cantSplit/>
          <w:trHeight w:val="20"/>
        </w:trPr>
        <w:tc>
          <w:tcPr>
            <w:tcW w:w="826" w:type="pct"/>
            <w:shd w:val="clear" w:color="auto" w:fill="auto"/>
            <w:hideMark/>
          </w:tcPr>
          <w:p w:rsidR="002364D8" w:rsidRPr="00391373" w:rsidRDefault="002364D8" w:rsidP="002364D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ДЕЯТЕЛЬНОСТЬ ФИНАНСОВАЯ И СТРАХОВАЯ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21" w:type="pct"/>
            <w:shd w:val="clear" w:color="auto" w:fill="auto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68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</w:p>
        </w:tc>
      </w:tr>
      <w:tr w:rsidR="002364D8" w:rsidRPr="00391373" w:rsidTr="002364D8">
        <w:trPr>
          <w:cantSplit/>
          <w:trHeight w:val="20"/>
        </w:trPr>
        <w:tc>
          <w:tcPr>
            <w:tcW w:w="826" w:type="pct"/>
            <w:shd w:val="clear" w:color="auto" w:fill="auto"/>
            <w:hideMark/>
          </w:tcPr>
          <w:p w:rsidR="002364D8" w:rsidRPr="00391373" w:rsidRDefault="002364D8" w:rsidP="002364D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ДОБЫЧА ПОЛЕЗНЫХ ИСКОПАЕМЫХ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1" w:type="pct"/>
            <w:shd w:val="clear" w:color="auto" w:fill="auto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68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</w:tr>
      <w:tr w:rsidR="002364D8" w:rsidRPr="00391373" w:rsidTr="002364D8">
        <w:trPr>
          <w:cantSplit/>
          <w:trHeight w:val="20"/>
        </w:trPr>
        <w:tc>
          <w:tcPr>
            <w:tcW w:w="826" w:type="pct"/>
            <w:shd w:val="clear" w:color="auto" w:fill="auto"/>
            <w:hideMark/>
          </w:tcPr>
          <w:p w:rsidR="002364D8" w:rsidRPr="00391373" w:rsidRDefault="002364D8" w:rsidP="002364D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21" w:type="pct"/>
            <w:shd w:val="clear" w:color="auto" w:fill="auto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68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</w:tr>
      <w:tr w:rsidR="002364D8" w:rsidRPr="00391373" w:rsidTr="002364D8">
        <w:trPr>
          <w:cantSplit/>
          <w:trHeight w:val="20"/>
        </w:trPr>
        <w:tc>
          <w:tcPr>
            <w:tcW w:w="826" w:type="pct"/>
            <w:shd w:val="clear" w:color="auto" w:fill="auto"/>
            <w:hideMark/>
          </w:tcPr>
          <w:p w:rsidR="002364D8" w:rsidRPr="00391373" w:rsidRDefault="002364D8" w:rsidP="002364D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ОБРАБАТЫВАЮЩИЕ ПРОИЗВОДСТВА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124</w:t>
            </w:r>
          </w:p>
        </w:tc>
        <w:tc>
          <w:tcPr>
            <w:tcW w:w="321" w:type="pct"/>
            <w:shd w:val="clear" w:color="auto" w:fill="auto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124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125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115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114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368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119</w:t>
            </w:r>
          </w:p>
        </w:tc>
      </w:tr>
      <w:tr w:rsidR="002364D8" w:rsidRPr="00391373" w:rsidTr="002364D8">
        <w:trPr>
          <w:cantSplit/>
          <w:trHeight w:val="20"/>
        </w:trPr>
        <w:tc>
          <w:tcPr>
            <w:tcW w:w="826" w:type="pct"/>
            <w:shd w:val="clear" w:color="auto" w:fill="auto"/>
            <w:hideMark/>
          </w:tcPr>
          <w:p w:rsidR="002364D8" w:rsidRPr="00391373" w:rsidRDefault="002364D8" w:rsidP="002364D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321" w:type="pct"/>
            <w:shd w:val="clear" w:color="auto" w:fill="auto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368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22</w:t>
            </w:r>
          </w:p>
        </w:tc>
      </w:tr>
      <w:tr w:rsidR="002364D8" w:rsidRPr="00391373" w:rsidTr="002364D8">
        <w:trPr>
          <w:cantSplit/>
          <w:trHeight w:val="20"/>
        </w:trPr>
        <w:tc>
          <w:tcPr>
            <w:tcW w:w="826" w:type="pct"/>
            <w:shd w:val="clear" w:color="auto" w:fill="auto"/>
            <w:hideMark/>
          </w:tcPr>
          <w:p w:rsidR="002364D8" w:rsidRPr="00391373" w:rsidRDefault="002364D8" w:rsidP="002364D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ПРЕДОСТАВЛЕНИЕ ПРОЧИХ ВИДОВ УСЛУГ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321" w:type="pct"/>
            <w:shd w:val="clear" w:color="auto" w:fill="auto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82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368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95</w:t>
            </w:r>
          </w:p>
        </w:tc>
      </w:tr>
      <w:tr w:rsidR="002364D8" w:rsidRPr="00391373" w:rsidTr="002364D8">
        <w:trPr>
          <w:cantSplit/>
          <w:trHeight w:val="20"/>
        </w:trPr>
        <w:tc>
          <w:tcPr>
            <w:tcW w:w="826" w:type="pct"/>
            <w:shd w:val="clear" w:color="auto" w:fill="auto"/>
            <w:hideMark/>
          </w:tcPr>
          <w:p w:rsidR="002364D8" w:rsidRPr="00391373" w:rsidRDefault="002364D8" w:rsidP="002364D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СЕЛЬСКОЕ, ЛЕСНОЕ ХОЗЯЙСТВО, ОХОТА, РЫБОЛОВСТВО И РЫБОВОДСТВО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321" w:type="pct"/>
            <w:shd w:val="clear" w:color="auto" w:fill="auto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68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22</w:t>
            </w:r>
          </w:p>
        </w:tc>
      </w:tr>
      <w:tr w:rsidR="002364D8" w:rsidRPr="00391373" w:rsidTr="002364D8">
        <w:trPr>
          <w:cantSplit/>
          <w:trHeight w:val="20"/>
        </w:trPr>
        <w:tc>
          <w:tcPr>
            <w:tcW w:w="826" w:type="pct"/>
            <w:shd w:val="clear" w:color="auto" w:fill="auto"/>
            <w:hideMark/>
          </w:tcPr>
          <w:p w:rsidR="002364D8" w:rsidRPr="00391373" w:rsidRDefault="002364D8" w:rsidP="002364D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СТРОИТЕЛЬСТВО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113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113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114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321" w:type="pct"/>
            <w:shd w:val="clear" w:color="auto" w:fill="auto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118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109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114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124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128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368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133</w:t>
            </w:r>
          </w:p>
        </w:tc>
      </w:tr>
      <w:tr w:rsidR="002364D8" w:rsidRPr="00391373" w:rsidTr="002364D8">
        <w:trPr>
          <w:cantSplit/>
          <w:trHeight w:val="20"/>
        </w:trPr>
        <w:tc>
          <w:tcPr>
            <w:tcW w:w="826" w:type="pct"/>
            <w:shd w:val="clear" w:color="auto" w:fill="auto"/>
            <w:hideMark/>
          </w:tcPr>
          <w:p w:rsidR="002364D8" w:rsidRPr="00391373" w:rsidRDefault="002364D8" w:rsidP="002364D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578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577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580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583</w:t>
            </w:r>
          </w:p>
        </w:tc>
        <w:tc>
          <w:tcPr>
            <w:tcW w:w="321" w:type="pct"/>
            <w:shd w:val="clear" w:color="auto" w:fill="auto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590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590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553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554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564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568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576</w:t>
            </w:r>
          </w:p>
        </w:tc>
        <w:tc>
          <w:tcPr>
            <w:tcW w:w="368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577</w:t>
            </w:r>
          </w:p>
        </w:tc>
      </w:tr>
      <w:tr w:rsidR="002364D8" w:rsidRPr="00391373" w:rsidTr="002364D8">
        <w:trPr>
          <w:cantSplit/>
          <w:trHeight w:val="20"/>
        </w:trPr>
        <w:tc>
          <w:tcPr>
            <w:tcW w:w="826" w:type="pct"/>
            <w:shd w:val="clear" w:color="auto" w:fill="auto"/>
            <w:hideMark/>
          </w:tcPr>
          <w:p w:rsidR="002364D8" w:rsidRPr="00391373" w:rsidRDefault="002364D8" w:rsidP="002364D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ТРАНСПОРТИРОВКА И ХРАНЕНИЕ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109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107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107</w:t>
            </w:r>
          </w:p>
        </w:tc>
        <w:tc>
          <w:tcPr>
            <w:tcW w:w="389" w:type="pct"/>
            <w:shd w:val="clear" w:color="auto" w:fill="auto"/>
            <w:noWrap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106</w:t>
            </w:r>
          </w:p>
        </w:tc>
        <w:tc>
          <w:tcPr>
            <w:tcW w:w="321" w:type="pct"/>
            <w:shd w:val="clear" w:color="auto" w:fill="auto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105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106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103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103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104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103</w:t>
            </w:r>
          </w:p>
        </w:tc>
        <w:tc>
          <w:tcPr>
            <w:tcW w:w="321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368" w:type="pct"/>
          </w:tcPr>
          <w:p w:rsidR="002364D8" w:rsidRPr="00391373" w:rsidRDefault="002364D8" w:rsidP="002364D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104</w:t>
            </w:r>
          </w:p>
        </w:tc>
      </w:tr>
    </w:tbl>
    <w:p w:rsidR="00E043DB" w:rsidRPr="00391373" w:rsidRDefault="00E043DB" w:rsidP="00265737">
      <w:pPr>
        <w:spacing w:before="0"/>
        <w:ind w:firstLine="709"/>
        <w:jc w:val="right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9"/>
        <w:gridCol w:w="1133"/>
        <w:gridCol w:w="1133"/>
        <w:gridCol w:w="1133"/>
        <w:gridCol w:w="1133"/>
        <w:gridCol w:w="936"/>
        <w:gridCol w:w="936"/>
        <w:gridCol w:w="936"/>
        <w:gridCol w:w="936"/>
        <w:gridCol w:w="936"/>
        <w:gridCol w:w="936"/>
        <w:gridCol w:w="1077"/>
        <w:gridCol w:w="1026"/>
      </w:tblGrid>
      <w:tr w:rsidR="008A26B5" w:rsidRPr="00391373" w:rsidTr="00595C26">
        <w:trPr>
          <w:cantSplit/>
          <w:trHeight w:val="20"/>
          <w:tblHeader/>
        </w:trPr>
        <w:tc>
          <w:tcPr>
            <w:tcW w:w="5000" w:type="pct"/>
            <w:gridSpan w:val="13"/>
            <w:shd w:val="clear" w:color="auto" w:fill="auto"/>
            <w:noWrap/>
            <w:vAlign w:val="bottom"/>
          </w:tcPr>
          <w:p w:rsidR="008A26B5" w:rsidRPr="00391373" w:rsidRDefault="008A26B5" w:rsidP="008A26B5">
            <w:pPr>
              <w:spacing w:befor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eastAsia="Times New Roman" w:hAnsi="Times New Roman"/>
                <w:b/>
                <w:bCs/>
                <w:sz w:val="16"/>
                <w:szCs w:val="16"/>
                <w:u w:val="single"/>
                <w:lang w:eastAsia="ru-RU"/>
              </w:rPr>
              <w:t>2025 год</w:t>
            </w:r>
          </w:p>
        </w:tc>
      </w:tr>
      <w:tr w:rsidR="007C1645" w:rsidRPr="00391373" w:rsidTr="001E262E">
        <w:trPr>
          <w:cantSplit/>
          <w:trHeight w:val="20"/>
          <w:tblHeader/>
        </w:trPr>
        <w:tc>
          <w:tcPr>
            <w:tcW w:w="794" w:type="pct"/>
            <w:shd w:val="clear" w:color="auto" w:fill="auto"/>
            <w:noWrap/>
            <w:vAlign w:val="bottom"/>
            <w:hideMark/>
          </w:tcPr>
          <w:p w:rsidR="007C1645" w:rsidRPr="00391373" w:rsidRDefault="007C1645" w:rsidP="007C1645">
            <w:pPr>
              <w:tabs>
                <w:tab w:val="left" w:pos="276"/>
              </w:tabs>
              <w:spacing w:before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ab/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7C1645" w:rsidRPr="00391373" w:rsidRDefault="007C1645" w:rsidP="007C1645">
            <w:pPr>
              <w:spacing w:befor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 10.01.2025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7C1645" w:rsidRPr="00391373" w:rsidRDefault="007C1645" w:rsidP="007C1645">
            <w:pPr>
              <w:spacing w:befor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 10.02.2025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7C1645" w:rsidRPr="00391373" w:rsidRDefault="007C1645" w:rsidP="007C1645">
            <w:pPr>
              <w:spacing w:befor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 10.03.2025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7C1645" w:rsidRPr="00391373" w:rsidRDefault="007C1645" w:rsidP="007C1645">
            <w:pPr>
              <w:spacing w:befor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 10.04.2025</w:t>
            </w:r>
          </w:p>
        </w:tc>
        <w:tc>
          <w:tcPr>
            <w:tcW w:w="321" w:type="pct"/>
            <w:shd w:val="clear" w:color="auto" w:fill="auto"/>
            <w:vAlign w:val="bottom"/>
          </w:tcPr>
          <w:p w:rsidR="007C1645" w:rsidRPr="00391373" w:rsidRDefault="007C1645" w:rsidP="007C1645">
            <w:pPr>
              <w:spacing w:befor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 10.05.2025</w:t>
            </w:r>
          </w:p>
        </w:tc>
        <w:tc>
          <w:tcPr>
            <w:tcW w:w="321" w:type="pct"/>
            <w:vAlign w:val="bottom"/>
          </w:tcPr>
          <w:p w:rsidR="007C1645" w:rsidRPr="00391373" w:rsidRDefault="007C1645" w:rsidP="007C1645">
            <w:pPr>
              <w:spacing w:befor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 10.06.2025</w:t>
            </w:r>
          </w:p>
        </w:tc>
        <w:tc>
          <w:tcPr>
            <w:tcW w:w="321" w:type="pct"/>
            <w:vAlign w:val="bottom"/>
          </w:tcPr>
          <w:p w:rsidR="007C1645" w:rsidRPr="00391373" w:rsidRDefault="007C1645" w:rsidP="007C1645">
            <w:pPr>
              <w:spacing w:befor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на 10.07.2025</w:t>
            </w:r>
          </w:p>
        </w:tc>
        <w:tc>
          <w:tcPr>
            <w:tcW w:w="321" w:type="pct"/>
            <w:vAlign w:val="bottom"/>
          </w:tcPr>
          <w:p w:rsidR="007C1645" w:rsidRPr="00391373" w:rsidRDefault="007C1645" w:rsidP="007C1645">
            <w:pPr>
              <w:spacing w:befor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на 10.08.2025</w:t>
            </w:r>
          </w:p>
        </w:tc>
        <w:tc>
          <w:tcPr>
            <w:tcW w:w="321" w:type="pct"/>
            <w:vAlign w:val="bottom"/>
          </w:tcPr>
          <w:p w:rsidR="007C1645" w:rsidRPr="00391373" w:rsidRDefault="007C1645" w:rsidP="007C1645">
            <w:pPr>
              <w:spacing w:befor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на 10.09.2025</w:t>
            </w:r>
          </w:p>
        </w:tc>
        <w:tc>
          <w:tcPr>
            <w:tcW w:w="321" w:type="pct"/>
            <w:vAlign w:val="bottom"/>
          </w:tcPr>
          <w:p w:rsidR="007C1645" w:rsidRPr="00391373" w:rsidRDefault="007C1645" w:rsidP="007C1645">
            <w:pPr>
              <w:spacing w:befor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на 10.10.2025</w:t>
            </w:r>
          </w:p>
        </w:tc>
        <w:tc>
          <w:tcPr>
            <w:tcW w:w="371" w:type="pct"/>
            <w:vAlign w:val="bottom"/>
          </w:tcPr>
          <w:p w:rsidR="007C1645" w:rsidRPr="00391373" w:rsidRDefault="007C1645" w:rsidP="007C1645">
            <w:pPr>
              <w:spacing w:befor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на 10.11.2025</w:t>
            </w:r>
          </w:p>
        </w:tc>
        <w:tc>
          <w:tcPr>
            <w:tcW w:w="350" w:type="pct"/>
            <w:vAlign w:val="bottom"/>
          </w:tcPr>
          <w:p w:rsidR="007C1645" w:rsidRPr="00391373" w:rsidRDefault="007C1645" w:rsidP="007C1645">
            <w:pPr>
              <w:spacing w:befor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на 10.12.2025</w:t>
            </w:r>
          </w:p>
        </w:tc>
      </w:tr>
      <w:tr w:rsidR="001E262E" w:rsidRPr="00391373" w:rsidTr="001E262E">
        <w:trPr>
          <w:cantSplit/>
          <w:trHeight w:val="20"/>
        </w:trPr>
        <w:tc>
          <w:tcPr>
            <w:tcW w:w="794" w:type="pct"/>
            <w:shd w:val="clear" w:color="auto" w:fill="auto"/>
            <w:vAlign w:val="bottom"/>
            <w:hideMark/>
          </w:tcPr>
          <w:p w:rsidR="001E262E" w:rsidRPr="00391373" w:rsidRDefault="001E262E" w:rsidP="001E262E">
            <w:pPr>
              <w:spacing w:before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Общее количество субъектов малого и среднего предпринимательства 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1508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1515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1 521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1 525</w:t>
            </w:r>
          </w:p>
        </w:tc>
        <w:tc>
          <w:tcPr>
            <w:tcW w:w="321" w:type="pct"/>
            <w:shd w:val="clear" w:color="auto" w:fill="auto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1 544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1 558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1 490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1 514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1 536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1 575</w:t>
            </w:r>
          </w:p>
        </w:tc>
        <w:tc>
          <w:tcPr>
            <w:tcW w:w="371" w:type="pct"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1 593</w:t>
            </w:r>
          </w:p>
        </w:tc>
        <w:tc>
          <w:tcPr>
            <w:tcW w:w="350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1 636</w:t>
            </w:r>
          </w:p>
        </w:tc>
      </w:tr>
      <w:tr w:rsidR="001E262E" w:rsidRPr="00391373" w:rsidTr="001E262E">
        <w:trPr>
          <w:cantSplit/>
          <w:trHeight w:val="20"/>
        </w:trPr>
        <w:tc>
          <w:tcPr>
            <w:tcW w:w="794" w:type="pct"/>
            <w:shd w:val="clear" w:color="auto" w:fill="auto"/>
            <w:noWrap/>
            <w:vAlign w:val="bottom"/>
            <w:hideMark/>
          </w:tcPr>
          <w:p w:rsidR="001E262E" w:rsidRPr="00391373" w:rsidRDefault="001E262E" w:rsidP="001E262E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1" w:type="pct"/>
            <w:shd w:val="clear" w:color="auto" w:fill="auto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0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E262E" w:rsidRPr="00391373" w:rsidTr="001E262E">
        <w:trPr>
          <w:cantSplit/>
          <w:trHeight w:val="20"/>
        </w:trPr>
        <w:tc>
          <w:tcPr>
            <w:tcW w:w="794" w:type="pct"/>
            <w:shd w:val="clear" w:color="auto" w:fill="auto"/>
            <w:vAlign w:val="bottom"/>
            <w:hideMark/>
          </w:tcPr>
          <w:p w:rsidR="001E262E" w:rsidRPr="00391373" w:rsidRDefault="001E262E" w:rsidP="001E262E">
            <w:pPr>
              <w:spacing w:before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количество индивидуальных предпринимателей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1 187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1 192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1 198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1 201</w:t>
            </w:r>
          </w:p>
        </w:tc>
        <w:tc>
          <w:tcPr>
            <w:tcW w:w="321" w:type="pct"/>
            <w:shd w:val="clear" w:color="auto" w:fill="auto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1 217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1 230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1 180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1 202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1 223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1 261</w:t>
            </w:r>
          </w:p>
        </w:tc>
        <w:tc>
          <w:tcPr>
            <w:tcW w:w="371" w:type="pct"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1 278</w:t>
            </w:r>
          </w:p>
        </w:tc>
        <w:tc>
          <w:tcPr>
            <w:tcW w:w="350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1 321</w:t>
            </w:r>
          </w:p>
        </w:tc>
      </w:tr>
      <w:tr w:rsidR="001E262E" w:rsidRPr="00391373" w:rsidTr="001E262E">
        <w:trPr>
          <w:cantSplit/>
          <w:trHeight w:val="20"/>
        </w:trPr>
        <w:tc>
          <w:tcPr>
            <w:tcW w:w="794" w:type="pct"/>
            <w:shd w:val="clear" w:color="auto" w:fill="auto"/>
            <w:vAlign w:val="bottom"/>
            <w:hideMark/>
          </w:tcPr>
          <w:p w:rsidR="001E262E" w:rsidRPr="00391373" w:rsidRDefault="001E262E" w:rsidP="001E262E">
            <w:pPr>
              <w:spacing w:before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количество организаций малого бизнеса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315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317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317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318</w:t>
            </w:r>
          </w:p>
        </w:tc>
        <w:tc>
          <w:tcPr>
            <w:tcW w:w="321" w:type="pct"/>
            <w:shd w:val="clear" w:color="auto" w:fill="auto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321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322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304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306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307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308</w:t>
            </w:r>
          </w:p>
        </w:tc>
        <w:tc>
          <w:tcPr>
            <w:tcW w:w="371" w:type="pct"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309</w:t>
            </w:r>
          </w:p>
        </w:tc>
        <w:tc>
          <w:tcPr>
            <w:tcW w:w="350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309</w:t>
            </w:r>
          </w:p>
        </w:tc>
      </w:tr>
      <w:tr w:rsidR="001E262E" w:rsidRPr="00391373" w:rsidTr="001E262E">
        <w:trPr>
          <w:cantSplit/>
          <w:trHeight w:val="20"/>
        </w:trPr>
        <w:tc>
          <w:tcPr>
            <w:tcW w:w="794" w:type="pct"/>
            <w:shd w:val="clear" w:color="auto" w:fill="auto"/>
            <w:vAlign w:val="bottom"/>
            <w:hideMark/>
          </w:tcPr>
          <w:p w:rsidR="001E262E" w:rsidRPr="00391373" w:rsidRDefault="001E262E" w:rsidP="001E262E">
            <w:pPr>
              <w:spacing w:before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количество организаций среднего бизнеса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1" w:type="pct"/>
            <w:shd w:val="clear" w:color="auto" w:fill="auto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71" w:type="pct"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50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831B31" w:rsidRPr="00391373" w:rsidTr="001E262E">
        <w:trPr>
          <w:cantSplit/>
          <w:trHeight w:val="222"/>
        </w:trPr>
        <w:tc>
          <w:tcPr>
            <w:tcW w:w="5000" w:type="pct"/>
            <w:gridSpan w:val="13"/>
            <w:shd w:val="clear" w:color="auto" w:fill="auto"/>
            <w:vAlign w:val="bottom"/>
            <w:hideMark/>
          </w:tcPr>
          <w:p w:rsidR="00831B31" w:rsidRPr="00391373" w:rsidRDefault="00831B31" w:rsidP="003442E4">
            <w:pPr>
              <w:spacing w:before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в том числе по видам экономической деятельности:</w:t>
            </w:r>
          </w:p>
        </w:tc>
      </w:tr>
      <w:tr w:rsidR="001E262E" w:rsidRPr="00391373" w:rsidTr="001E262E">
        <w:trPr>
          <w:cantSplit/>
          <w:trHeight w:val="20"/>
        </w:trPr>
        <w:tc>
          <w:tcPr>
            <w:tcW w:w="794" w:type="pct"/>
            <w:shd w:val="clear" w:color="auto" w:fill="auto"/>
            <w:vAlign w:val="bottom"/>
            <w:hideMark/>
          </w:tcPr>
          <w:p w:rsidR="001E262E" w:rsidRPr="00391373" w:rsidRDefault="001E262E" w:rsidP="001E262E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1" w:type="pct"/>
            <w:shd w:val="clear" w:color="auto" w:fill="auto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7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50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1E262E" w:rsidRPr="00391373" w:rsidTr="001E262E">
        <w:trPr>
          <w:cantSplit/>
          <w:trHeight w:val="20"/>
        </w:trPr>
        <w:tc>
          <w:tcPr>
            <w:tcW w:w="794" w:type="pct"/>
            <w:shd w:val="clear" w:color="auto" w:fill="auto"/>
            <w:vAlign w:val="bottom"/>
            <w:hideMark/>
          </w:tcPr>
          <w:p w:rsidR="001E262E" w:rsidRPr="00391373" w:rsidRDefault="001E262E" w:rsidP="001E262E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ДЕЯТЕЛЬНОСТЬ АДМИНИСТРАТИВНАЯ И СОПУТСТВУЮЩИЕ ДОПОЛНИТЕЛЬНЫЕ УСЛУГИ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321" w:type="pct"/>
            <w:shd w:val="clear" w:color="auto" w:fill="auto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37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350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55</w:t>
            </w:r>
          </w:p>
        </w:tc>
      </w:tr>
      <w:tr w:rsidR="001E262E" w:rsidRPr="00391373" w:rsidTr="001E262E">
        <w:trPr>
          <w:cantSplit/>
          <w:trHeight w:val="20"/>
        </w:trPr>
        <w:tc>
          <w:tcPr>
            <w:tcW w:w="794" w:type="pct"/>
            <w:shd w:val="clear" w:color="auto" w:fill="auto"/>
            <w:vAlign w:val="bottom"/>
            <w:hideMark/>
          </w:tcPr>
          <w:p w:rsidR="001E262E" w:rsidRPr="00391373" w:rsidRDefault="001E262E" w:rsidP="001E262E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ДЕЯТЕЛЬНОСТЬ В ОБЛАСТИ ЗДРАВООХРАНЕНИЯ И СОЦИАЛЬНЫХ УСЛУГ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21" w:type="pct"/>
            <w:shd w:val="clear" w:color="auto" w:fill="auto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7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50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</w:tr>
      <w:tr w:rsidR="001E262E" w:rsidRPr="00391373" w:rsidTr="001E262E">
        <w:trPr>
          <w:cantSplit/>
          <w:trHeight w:val="20"/>
        </w:trPr>
        <w:tc>
          <w:tcPr>
            <w:tcW w:w="794" w:type="pct"/>
            <w:shd w:val="clear" w:color="auto" w:fill="auto"/>
            <w:vAlign w:val="bottom"/>
            <w:hideMark/>
          </w:tcPr>
          <w:p w:rsidR="001E262E" w:rsidRPr="00391373" w:rsidRDefault="001E262E" w:rsidP="001E262E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321" w:type="pct"/>
            <w:shd w:val="clear" w:color="auto" w:fill="auto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37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350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87</w:t>
            </w:r>
          </w:p>
        </w:tc>
      </w:tr>
      <w:tr w:rsidR="001E262E" w:rsidRPr="00391373" w:rsidTr="001E262E">
        <w:trPr>
          <w:cantSplit/>
          <w:trHeight w:val="20"/>
        </w:trPr>
        <w:tc>
          <w:tcPr>
            <w:tcW w:w="794" w:type="pct"/>
            <w:shd w:val="clear" w:color="auto" w:fill="auto"/>
            <w:vAlign w:val="bottom"/>
            <w:hideMark/>
          </w:tcPr>
          <w:p w:rsidR="001E262E" w:rsidRPr="00391373" w:rsidRDefault="001E262E" w:rsidP="001E262E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321" w:type="pct"/>
            <w:shd w:val="clear" w:color="auto" w:fill="auto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7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50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</w:tr>
      <w:tr w:rsidR="001E262E" w:rsidRPr="00391373" w:rsidTr="001E262E">
        <w:trPr>
          <w:cantSplit/>
          <w:trHeight w:val="20"/>
        </w:trPr>
        <w:tc>
          <w:tcPr>
            <w:tcW w:w="794" w:type="pct"/>
            <w:shd w:val="clear" w:color="auto" w:fill="auto"/>
            <w:vAlign w:val="bottom"/>
            <w:hideMark/>
          </w:tcPr>
          <w:p w:rsidR="001E262E" w:rsidRPr="00391373" w:rsidRDefault="001E262E" w:rsidP="001E262E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ДЕЯТЕЛЬНОСТЬ ГОСТИНИЦ И ПРЕДПРИЯТИЙ ОБЩЕСТВЕННОГО ПИТАНИЯ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321" w:type="pct"/>
            <w:shd w:val="clear" w:color="auto" w:fill="auto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37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350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61</w:t>
            </w:r>
          </w:p>
        </w:tc>
      </w:tr>
      <w:tr w:rsidR="001E262E" w:rsidRPr="00391373" w:rsidTr="001E262E">
        <w:trPr>
          <w:cantSplit/>
          <w:trHeight w:val="20"/>
        </w:trPr>
        <w:tc>
          <w:tcPr>
            <w:tcW w:w="794" w:type="pct"/>
            <w:shd w:val="clear" w:color="auto" w:fill="auto"/>
            <w:vAlign w:val="bottom"/>
            <w:hideMark/>
          </w:tcPr>
          <w:p w:rsidR="001E262E" w:rsidRPr="00391373" w:rsidRDefault="001E262E" w:rsidP="001E262E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ДЕЯТЕЛЬНОСТЬ ПО ОПЕРАЦИЯМ С НЕДВИЖИМЫМ ИМУЩЕСТВОМ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321" w:type="pct"/>
            <w:shd w:val="clear" w:color="auto" w:fill="auto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37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350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93</w:t>
            </w:r>
          </w:p>
        </w:tc>
      </w:tr>
      <w:tr w:rsidR="001E262E" w:rsidRPr="00391373" w:rsidTr="001E262E">
        <w:trPr>
          <w:cantSplit/>
          <w:trHeight w:val="20"/>
        </w:trPr>
        <w:tc>
          <w:tcPr>
            <w:tcW w:w="794" w:type="pct"/>
            <w:shd w:val="clear" w:color="auto" w:fill="auto"/>
            <w:vAlign w:val="bottom"/>
            <w:hideMark/>
          </w:tcPr>
          <w:p w:rsidR="001E262E" w:rsidRPr="00391373" w:rsidRDefault="001E262E" w:rsidP="001E262E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ДЕЯТЕЛЬНОСТЬ ПРОФЕССИОНАЛЬНАЯ, НАУЧНАЯ И ТЕХНИЧЕСКАЯ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97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97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321" w:type="pct"/>
            <w:shd w:val="clear" w:color="auto" w:fill="auto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103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103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101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104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109</w:t>
            </w:r>
          </w:p>
        </w:tc>
        <w:tc>
          <w:tcPr>
            <w:tcW w:w="37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350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127</w:t>
            </w:r>
          </w:p>
        </w:tc>
      </w:tr>
      <w:tr w:rsidR="001E262E" w:rsidRPr="00391373" w:rsidTr="001E262E">
        <w:trPr>
          <w:cantSplit/>
          <w:trHeight w:val="20"/>
        </w:trPr>
        <w:tc>
          <w:tcPr>
            <w:tcW w:w="794" w:type="pct"/>
            <w:shd w:val="clear" w:color="auto" w:fill="auto"/>
            <w:vAlign w:val="bottom"/>
            <w:hideMark/>
          </w:tcPr>
          <w:p w:rsidR="001E262E" w:rsidRPr="00391373" w:rsidRDefault="001E262E" w:rsidP="001E262E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ДЕЯТЕЛЬНОСТЬ ФИНАНСОВАЯ И СТРАХОВАЯ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21" w:type="pct"/>
            <w:shd w:val="clear" w:color="auto" w:fill="auto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7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50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</w:tr>
      <w:tr w:rsidR="001E262E" w:rsidRPr="00391373" w:rsidTr="001E262E">
        <w:trPr>
          <w:cantSplit/>
          <w:trHeight w:val="20"/>
        </w:trPr>
        <w:tc>
          <w:tcPr>
            <w:tcW w:w="794" w:type="pct"/>
            <w:shd w:val="clear" w:color="auto" w:fill="auto"/>
            <w:vAlign w:val="bottom"/>
            <w:hideMark/>
          </w:tcPr>
          <w:p w:rsidR="001E262E" w:rsidRPr="00391373" w:rsidRDefault="001E262E" w:rsidP="001E262E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ДОБЫЧА ПОЛЕЗНЫХ ИСКОПАЕМЫХ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1" w:type="pct"/>
            <w:shd w:val="clear" w:color="auto" w:fill="auto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7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50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</w:tr>
      <w:tr w:rsidR="001E262E" w:rsidRPr="00391373" w:rsidTr="001E262E">
        <w:trPr>
          <w:cantSplit/>
          <w:trHeight w:val="20"/>
        </w:trPr>
        <w:tc>
          <w:tcPr>
            <w:tcW w:w="794" w:type="pct"/>
            <w:shd w:val="clear" w:color="auto" w:fill="auto"/>
            <w:vAlign w:val="bottom"/>
            <w:hideMark/>
          </w:tcPr>
          <w:p w:rsidR="001E262E" w:rsidRPr="00391373" w:rsidRDefault="001E262E" w:rsidP="001E262E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1" w:type="pct"/>
            <w:shd w:val="clear" w:color="auto" w:fill="auto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7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50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</w:tr>
      <w:tr w:rsidR="001E262E" w:rsidRPr="00391373" w:rsidTr="001E262E">
        <w:trPr>
          <w:cantSplit/>
          <w:trHeight w:val="20"/>
        </w:trPr>
        <w:tc>
          <w:tcPr>
            <w:tcW w:w="794" w:type="pct"/>
            <w:shd w:val="clear" w:color="auto" w:fill="auto"/>
            <w:vAlign w:val="bottom"/>
            <w:hideMark/>
          </w:tcPr>
          <w:p w:rsidR="001E262E" w:rsidRPr="00391373" w:rsidRDefault="001E262E" w:rsidP="001E262E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ОБРАБАТЫВАЮЩИЕ ПРОИЗВОДСТВА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118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115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115</w:t>
            </w:r>
          </w:p>
        </w:tc>
        <w:tc>
          <w:tcPr>
            <w:tcW w:w="321" w:type="pct"/>
            <w:shd w:val="clear" w:color="auto" w:fill="auto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115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113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115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37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350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121</w:t>
            </w:r>
          </w:p>
        </w:tc>
      </w:tr>
      <w:tr w:rsidR="001E262E" w:rsidRPr="00391373" w:rsidTr="001E262E">
        <w:trPr>
          <w:cantSplit/>
          <w:trHeight w:val="20"/>
        </w:trPr>
        <w:tc>
          <w:tcPr>
            <w:tcW w:w="794" w:type="pct"/>
            <w:shd w:val="clear" w:color="auto" w:fill="auto"/>
            <w:vAlign w:val="bottom"/>
            <w:hideMark/>
          </w:tcPr>
          <w:p w:rsidR="001E262E" w:rsidRPr="00391373" w:rsidRDefault="001E262E" w:rsidP="001E262E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ОБРАЗОВАНИЕ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21" w:type="pct"/>
            <w:shd w:val="clear" w:color="auto" w:fill="auto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7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350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</w:tr>
      <w:tr w:rsidR="001E262E" w:rsidRPr="00391373" w:rsidTr="001E262E">
        <w:trPr>
          <w:cantSplit/>
          <w:trHeight w:val="20"/>
        </w:trPr>
        <w:tc>
          <w:tcPr>
            <w:tcW w:w="794" w:type="pct"/>
            <w:shd w:val="clear" w:color="auto" w:fill="auto"/>
            <w:vAlign w:val="bottom"/>
            <w:hideMark/>
          </w:tcPr>
          <w:p w:rsidR="001E262E" w:rsidRPr="00391373" w:rsidRDefault="001E262E" w:rsidP="001E262E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ПРЕДОСТАВЛЕНИЕ ПРОЧИХ ВИДОВ УСЛУГ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321" w:type="pct"/>
            <w:shd w:val="clear" w:color="auto" w:fill="auto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101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104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101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104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109</w:t>
            </w:r>
          </w:p>
        </w:tc>
        <w:tc>
          <w:tcPr>
            <w:tcW w:w="37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350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110</w:t>
            </w:r>
          </w:p>
        </w:tc>
      </w:tr>
      <w:tr w:rsidR="001E262E" w:rsidRPr="00391373" w:rsidTr="001E262E">
        <w:trPr>
          <w:cantSplit/>
          <w:trHeight w:val="20"/>
        </w:trPr>
        <w:tc>
          <w:tcPr>
            <w:tcW w:w="794" w:type="pct"/>
            <w:shd w:val="clear" w:color="auto" w:fill="auto"/>
            <w:vAlign w:val="bottom"/>
            <w:hideMark/>
          </w:tcPr>
          <w:p w:rsidR="001E262E" w:rsidRPr="00391373" w:rsidRDefault="001E262E" w:rsidP="001E262E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СЕЛЬСКОЕ, ЛЕСНОЕ ХОЗЯЙСТВО, ОХОТА, РЫБОЛОВСТВО И РЫБОВОДСТВО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21" w:type="pct"/>
            <w:shd w:val="clear" w:color="auto" w:fill="auto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7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50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</w:tr>
      <w:tr w:rsidR="001E262E" w:rsidRPr="00391373" w:rsidTr="001E262E">
        <w:trPr>
          <w:cantSplit/>
          <w:trHeight w:val="20"/>
        </w:trPr>
        <w:tc>
          <w:tcPr>
            <w:tcW w:w="794" w:type="pct"/>
            <w:shd w:val="clear" w:color="auto" w:fill="auto"/>
            <w:vAlign w:val="bottom"/>
            <w:hideMark/>
          </w:tcPr>
          <w:p w:rsidR="001E262E" w:rsidRPr="00391373" w:rsidRDefault="001E262E" w:rsidP="001E262E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СТРОИТЕЛЬСТВО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131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131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132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321" w:type="pct"/>
            <w:shd w:val="clear" w:color="auto" w:fill="auto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135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138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128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131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131</w:t>
            </w:r>
          </w:p>
        </w:tc>
        <w:tc>
          <w:tcPr>
            <w:tcW w:w="37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134</w:t>
            </w:r>
          </w:p>
        </w:tc>
        <w:tc>
          <w:tcPr>
            <w:tcW w:w="350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140</w:t>
            </w:r>
          </w:p>
        </w:tc>
      </w:tr>
      <w:tr w:rsidR="001E262E" w:rsidRPr="00391373" w:rsidTr="001E262E">
        <w:trPr>
          <w:cantSplit/>
          <w:trHeight w:val="20"/>
        </w:trPr>
        <w:tc>
          <w:tcPr>
            <w:tcW w:w="794" w:type="pct"/>
            <w:shd w:val="clear" w:color="auto" w:fill="auto"/>
            <w:vAlign w:val="bottom"/>
            <w:hideMark/>
          </w:tcPr>
          <w:p w:rsidR="001E262E" w:rsidRPr="00391373" w:rsidRDefault="001E262E" w:rsidP="001E262E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569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564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568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568</w:t>
            </w:r>
          </w:p>
        </w:tc>
        <w:tc>
          <w:tcPr>
            <w:tcW w:w="321" w:type="pct"/>
            <w:shd w:val="clear" w:color="auto" w:fill="auto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570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572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546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547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557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570</w:t>
            </w:r>
          </w:p>
        </w:tc>
        <w:tc>
          <w:tcPr>
            <w:tcW w:w="37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577</w:t>
            </w:r>
          </w:p>
        </w:tc>
        <w:tc>
          <w:tcPr>
            <w:tcW w:w="350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581</w:t>
            </w:r>
          </w:p>
        </w:tc>
      </w:tr>
      <w:tr w:rsidR="001E262E" w:rsidRPr="00391373" w:rsidTr="001E262E">
        <w:trPr>
          <w:cantSplit/>
          <w:trHeight w:val="20"/>
        </w:trPr>
        <w:tc>
          <w:tcPr>
            <w:tcW w:w="794" w:type="pct"/>
            <w:shd w:val="clear" w:color="auto" w:fill="auto"/>
            <w:vAlign w:val="bottom"/>
            <w:hideMark/>
          </w:tcPr>
          <w:p w:rsidR="001E262E" w:rsidRPr="00391373" w:rsidRDefault="001E262E" w:rsidP="001E262E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ТРАНСПОРТИРОВКА И ХРАНЕНИЕ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103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104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106</w:t>
            </w:r>
          </w:p>
        </w:tc>
        <w:tc>
          <w:tcPr>
            <w:tcW w:w="389" w:type="pct"/>
            <w:shd w:val="clear" w:color="auto" w:fill="auto"/>
            <w:noWrap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107</w:t>
            </w:r>
          </w:p>
        </w:tc>
        <w:tc>
          <w:tcPr>
            <w:tcW w:w="321" w:type="pct"/>
            <w:shd w:val="clear" w:color="auto" w:fill="auto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109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113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116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321" w:type="pct"/>
            <w:vAlign w:val="bottom"/>
          </w:tcPr>
          <w:p w:rsidR="001E262E" w:rsidRPr="00391373" w:rsidRDefault="001E262E" w:rsidP="001E262E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371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350" w:type="pct"/>
            <w:vAlign w:val="bottom"/>
          </w:tcPr>
          <w:p w:rsidR="001E262E" w:rsidRPr="00391373" w:rsidRDefault="001E262E" w:rsidP="001E262E">
            <w:pPr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124</w:t>
            </w:r>
          </w:p>
        </w:tc>
      </w:tr>
    </w:tbl>
    <w:p w:rsidR="008A26B5" w:rsidRPr="00391373" w:rsidRDefault="008A26B5" w:rsidP="00265737">
      <w:pPr>
        <w:spacing w:before="0"/>
        <w:ind w:firstLine="709"/>
        <w:jc w:val="right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1"/>
        <w:gridCol w:w="1133"/>
        <w:gridCol w:w="1133"/>
        <w:gridCol w:w="1133"/>
        <w:gridCol w:w="1133"/>
        <w:gridCol w:w="936"/>
        <w:gridCol w:w="936"/>
        <w:gridCol w:w="936"/>
        <w:gridCol w:w="936"/>
        <w:gridCol w:w="936"/>
        <w:gridCol w:w="936"/>
        <w:gridCol w:w="1019"/>
        <w:gridCol w:w="1142"/>
      </w:tblGrid>
      <w:tr w:rsidR="007D2B53" w:rsidRPr="00391373" w:rsidTr="007D7960">
        <w:trPr>
          <w:cantSplit/>
          <w:trHeight w:val="20"/>
          <w:tblHeader/>
        </w:trPr>
        <w:tc>
          <w:tcPr>
            <w:tcW w:w="5000" w:type="pct"/>
            <w:gridSpan w:val="13"/>
            <w:shd w:val="clear" w:color="auto" w:fill="auto"/>
            <w:noWrap/>
            <w:vAlign w:val="center"/>
          </w:tcPr>
          <w:p w:rsidR="007D2B53" w:rsidRPr="00391373" w:rsidRDefault="007D2B53" w:rsidP="007D7960">
            <w:pPr>
              <w:spacing w:befor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eastAsia="Times New Roman" w:hAnsi="Times New Roman"/>
                <w:b/>
                <w:bCs/>
                <w:sz w:val="16"/>
                <w:szCs w:val="16"/>
                <w:u w:val="single"/>
                <w:lang w:eastAsia="ru-RU"/>
              </w:rPr>
              <w:t>2026 год</w:t>
            </w:r>
          </w:p>
        </w:tc>
      </w:tr>
      <w:tr w:rsidR="007D2B53" w:rsidRPr="00391373" w:rsidTr="005602E8">
        <w:trPr>
          <w:cantSplit/>
          <w:trHeight w:val="20"/>
          <w:tblHeader/>
        </w:trPr>
        <w:tc>
          <w:tcPr>
            <w:tcW w:w="774" w:type="pct"/>
            <w:shd w:val="clear" w:color="auto" w:fill="auto"/>
            <w:noWrap/>
            <w:vAlign w:val="center"/>
            <w:hideMark/>
          </w:tcPr>
          <w:p w:rsidR="007D2B53" w:rsidRPr="00391373" w:rsidRDefault="007D2B53" w:rsidP="007D7960">
            <w:pPr>
              <w:tabs>
                <w:tab w:val="left" w:pos="276"/>
              </w:tabs>
              <w:spacing w:before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ab/>
            </w:r>
          </w:p>
        </w:tc>
        <w:tc>
          <w:tcPr>
            <w:tcW w:w="389" w:type="pct"/>
            <w:shd w:val="clear" w:color="auto" w:fill="auto"/>
            <w:noWrap/>
            <w:vAlign w:val="center"/>
            <w:hideMark/>
          </w:tcPr>
          <w:p w:rsidR="007D2B53" w:rsidRPr="00391373" w:rsidRDefault="007D2B53" w:rsidP="007D7960">
            <w:pPr>
              <w:spacing w:befor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 10.01.2026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7D2B53" w:rsidRPr="00391373" w:rsidRDefault="007D2B53" w:rsidP="007D7960">
            <w:pPr>
              <w:spacing w:befor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 10.02.2026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7D2B53" w:rsidRPr="00391373" w:rsidRDefault="007D2B53" w:rsidP="007D7960">
            <w:pPr>
              <w:spacing w:befor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 10.03.2026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7D2B53" w:rsidRPr="00391373" w:rsidRDefault="007D2B53" w:rsidP="007D7960">
            <w:pPr>
              <w:spacing w:befor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 10.04.2026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7D2B53" w:rsidRPr="00391373" w:rsidRDefault="007D2B53" w:rsidP="007D7960">
            <w:pPr>
              <w:spacing w:befor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 10.05.2026</w:t>
            </w:r>
          </w:p>
        </w:tc>
        <w:tc>
          <w:tcPr>
            <w:tcW w:w="321" w:type="pct"/>
            <w:vAlign w:val="center"/>
          </w:tcPr>
          <w:p w:rsidR="007D2B53" w:rsidRPr="00391373" w:rsidRDefault="007D2B53" w:rsidP="007D7960">
            <w:pPr>
              <w:spacing w:before="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 10.06.2026</w:t>
            </w:r>
          </w:p>
        </w:tc>
        <w:tc>
          <w:tcPr>
            <w:tcW w:w="321" w:type="pct"/>
            <w:vAlign w:val="center"/>
          </w:tcPr>
          <w:p w:rsidR="007D2B53" w:rsidRPr="00391373" w:rsidRDefault="007D2B53" w:rsidP="007D7960">
            <w:pPr>
              <w:spacing w:befor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на 10.07.2026</w:t>
            </w:r>
          </w:p>
        </w:tc>
        <w:tc>
          <w:tcPr>
            <w:tcW w:w="321" w:type="pct"/>
            <w:vAlign w:val="center"/>
          </w:tcPr>
          <w:p w:rsidR="007D2B53" w:rsidRPr="00391373" w:rsidRDefault="007D2B53" w:rsidP="007D7960">
            <w:pPr>
              <w:spacing w:befor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на 10.08.2026</w:t>
            </w:r>
          </w:p>
        </w:tc>
        <w:tc>
          <w:tcPr>
            <w:tcW w:w="321" w:type="pct"/>
            <w:vAlign w:val="center"/>
          </w:tcPr>
          <w:p w:rsidR="007D2B53" w:rsidRPr="00391373" w:rsidRDefault="007D2B53" w:rsidP="007D7960">
            <w:pPr>
              <w:spacing w:befor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на 10.09.2026</w:t>
            </w:r>
          </w:p>
        </w:tc>
        <w:tc>
          <w:tcPr>
            <w:tcW w:w="321" w:type="pct"/>
            <w:vAlign w:val="center"/>
          </w:tcPr>
          <w:p w:rsidR="007D2B53" w:rsidRPr="00391373" w:rsidRDefault="007D2B53" w:rsidP="007D7960">
            <w:pPr>
              <w:spacing w:befor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на 10.10.2026</w:t>
            </w:r>
          </w:p>
        </w:tc>
        <w:tc>
          <w:tcPr>
            <w:tcW w:w="351" w:type="pct"/>
            <w:vAlign w:val="center"/>
          </w:tcPr>
          <w:p w:rsidR="007D2B53" w:rsidRPr="00391373" w:rsidRDefault="007D2B53" w:rsidP="007D7960">
            <w:pPr>
              <w:spacing w:befor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на 10.11.2026</w:t>
            </w:r>
          </w:p>
        </w:tc>
        <w:tc>
          <w:tcPr>
            <w:tcW w:w="390" w:type="pct"/>
            <w:vAlign w:val="center"/>
          </w:tcPr>
          <w:p w:rsidR="007D2B53" w:rsidRPr="00391373" w:rsidRDefault="007D2B53" w:rsidP="007D7960">
            <w:pPr>
              <w:spacing w:befor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91373">
              <w:rPr>
                <w:rFonts w:ascii="Times New Roman" w:hAnsi="Times New Roman"/>
                <w:color w:val="000000"/>
                <w:sz w:val="16"/>
                <w:szCs w:val="16"/>
              </w:rPr>
              <w:t>на 10.12.2026</w:t>
            </w:r>
          </w:p>
        </w:tc>
      </w:tr>
      <w:tr w:rsidR="005602E8" w:rsidRPr="00391373" w:rsidTr="005602E8">
        <w:trPr>
          <w:cantSplit/>
          <w:trHeight w:val="20"/>
        </w:trPr>
        <w:tc>
          <w:tcPr>
            <w:tcW w:w="774" w:type="pct"/>
            <w:shd w:val="clear" w:color="auto" w:fill="auto"/>
            <w:vAlign w:val="center"/>
            <w:hideMark/>
          </w:tcPr>
          <w:p w:rsidR="005602E8" w:rsidRPr="00391373" w:rsidRDefault="005602E8" w:rsidP="005602E8">
            <w:pPr>
              <w:spacing w:before="0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bookmarkStart w:id="0" w:name="_GoBack" w:colFirst="10" w:colLast="10"/>
            <w:r w:rsidRPr="0039137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Общее количество субъектов малого и среднего предпринимательства 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1644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2E3D0E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E3D0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1647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013A3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3A3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1 668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0214CA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214C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1 705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5602E8" w:rsidRPr="00AE6C17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E6C1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1 722</w:t>
            </w:r>
          </w:p>
        </w:tc>
        <w:tc>
          <w:tcPr>
            <w:tcW w:w="321" w:type="pct"/>
            <w:vAlign w:val="center"/>
          </w:tcPr>
          <w:p w:rsidR="005602E8" w:rsidRPr="00EA34D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A34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1 722</w:t>
            </w:r>
          </w:p>
        </w:tc>
        <w:tc>
          <w:tcPr>
            <w:tcW w:w="321" w:type="pct"/>
            <w:vAlign w:val="center"/>
          </w:tcPr>
          <w:p w:rsidR="005602E8" w:rsidRPr="0009276B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9276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1 643</w:t>
            </w:r>
          </w:p>
        </w:tc>
        <w:tc>
          <w:tcPr>
            <w:tcW w:w="321" w:type="pct"/>
            <w:vAlign w:val="center"/>
          </w:tcPr>
          <w:p w:rsidR="005602E8" w:rsidRPr="007D7960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D796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1 647</w:t>
            </w:r>
          </w:p>
        </w:tc>
        <w:tc>
          <w:tcPr>
            <w:tcW w:w="321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1 682</w:t>
            </w:r>
          </w:p>
        </w:tc>
        <w:tc>
          <w:tcPr>
            <w:tcW w:w="321" w:type="pct"/>
            <w:vAlign w:val="center"/>
          </w:tcPr>
          <w:p w:rsidR="005602E8" w:rsidRPr="005602E8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602E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1 708</w:t>
            </w:r>
          </w:p>
        </w:tc>
        <w:tc>
          <w:tcPr>
            <w:tcW w:w="351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602E8" w:rsidRPr="00391373" w:rsidTr="005602E8">
        <w:trPr>
          <w:cantSplit/>
          <w:trHeight w:val="20"/>
        </w:trPr>
        <w:tc>
          <w:tcPr>
            <w:tcW w:w="774" w:type="pct"/>
            <w:shd w:val="clear" w:color="auto" w:fill="auto"/>
            <w:noWrap/>
            <w:vAlign w:val="center"/>
            <w:hideMark/>
          </w:tcPr>
          <w:p w:rsidR="005602E8" w:rsidRPr="00391373" w:rsidRDefault="005602E8" w:rsidP="005602E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2E3D0E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013A3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3A3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0214CA" w:rsidRDefault="005602E8" w:rsidP="005602E8">
            <w:pPr>
              <w:spacing w:before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214C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5602E8" w:rsidRPr="00AE6C17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21" w:type="pct"/>
            <w:vAlign w:val="center"/>
          </w:tcPr>
          <w:p w:rsidR="005602E8" w:rsidRPr="00EA34D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21" w:type="pct"/>
            <w:vAlign w:val="center"/>
          </w:tcPr>
          <w:p w:rsidR="005602E8" w:rsidRPr="0009276B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21" w:type="pct"/>
            <w:vAlign w:val="center"/>
          </w:tcPr>
          <w:p w:rsidR="005602E8" w:rsidRPr="007D7960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D796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1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1" w:type="pct"/>
            <w:vAlign w:val="center"/>
          </w:tcPr>
          <w:p w:rsidR="005602E8" w:rsidRPr="005602E8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1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602E8" w:rsidRPr="00391373" w:rsidTr="005602E8">
        <w:trPr>
          <w:cantSplit/>
          <w:trHeight w:val="20"/>
        </w:trPr>
        <w:tc>
          <w:tcPr>
            <w:tcW w:w="774" w:type="pct"/>
            <w:shd w:val="clear" w:color="auto" w:fill="auto"/>
            <w:vAlign w:val="center"/>
            <w:hideMark/>
          </w:tcPr>
          <w:p w:rsidR="005602E8" w:rsidRPr="00391373" w:rsidRDefault="005602E8" w:rsidP="005602E8">
            <w:pPr>
              <w:spacing w:before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количество индивидуальных предпринимателей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1 330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2E3D0E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E3D0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1 333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013A3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3A3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1 353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0214CA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214C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1 389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5602E8" w:rsidRPr="00AE6C17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E6C1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1 407</w:t>
            </w:r>
          </w:p>
        </w:tc>
        <w:tc>
          <w:tcPr>
            <w:tcW w:w="321" w:type="pct"/>
            <w:vAlign w:val="center"/>
          </w:tcPr>
          <w:p w:rsidR="005602E8" w:rsidRPr="00EA34D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A34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1 408</w:t>
            </w:r>
          </w:p>
        </w:tc>
        <w:tc>
          <w:tcPr>
            <w:tcW w:w="321" w:type="pct"/>
            <w:vAlign w:val="center"/>
          </w:tcPr>
          <w:p w:rsidR="005602E8" w:rsidRPr="0009276B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9276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1 345</w:t>
            </w:r>
          </w:p>
        </w:tc>
        <w:tc>
          <w:tcPr>
            <w:tcW w:w="321" w:type="pct"/>
            <w:vAlign w:val="center"/>
          </w:tcPr>
          <w:p w:rsidR="005602E8" w:rsidRPr="007D7960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D796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1 349</w:t>
            </w:r>
          </w:p>
        </w:tc>
        <w:tc>
          <w:tcPr>
            <w:tcW w:w="321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1 381</w:t>
            </w:r>
          </w:p>
        </w:tc>
        <w:tc>
          <w:tcPr>
            <w:tcW w:w="321" w:type="pct"/>
            <w:vAlign w:val="center"/>
          </w:tcPr>
          <w:p w:rsidR="005602E8" w:rsidRPr="005602E8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602E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1 406</w:t>
            </w:r>
          </w:p>
        </w:tc>
        <w:tc>
          <w:tcPr>
            <w:tcW w:w="351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602E8" w:rsidRPr="00391373" w:rsidTr="005602E8">
        <w:trPr>
          <w:cantSplit/>
          <w:trHeight w:val="20"/>
        </w:trPr>
        <w:tc>
          <w:tcPr>
            <w:tcW w:w="774" w:type="pct"/>
            <w:shd w:val="clear" w:color="auto" w:fill="auto"/>
            <w:vAlign w:val="center"/>
            <w:hideMark/>
          </w:tcPr>
          <w:p w:rsidR="005602E8" w:rsidRPr="00391373" w:rsidRDefault="005602E8" w:rsidP="005602E8">
            <w:pPr>
              <w:spacing w:before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количество организаций малого бизнеса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308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2E3D0E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E3D0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308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013A3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3A3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309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0214CA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214C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5602E8" w:rsidRPr="00AE6C17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E6C1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309</w:t>
            </w:r>
          </w:p>
        </w:tc>
        <w:tc>
          <w:tcPr>
            <w:tcW w:w="321" w:type="pct"/>
            <w:vAlign w:val="center"/>
          </w:tcPr>
          <w:p w:rsidR="005602E8" w:rsidRPr="00EA34D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A34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308</w:t>
            </w:r>
          </w:p>
        </w:tc>
        <w:tc>
          <w:tcPr>
            <w:tcW w:w="321" w:type="pct"/>
            <w:vAlign w:val="center"/>
          </w:tcPr>
          <w:p w:rsidR="005602E8" w:rsidRPr="0009276B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9276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292</w:t>
            </w:r>
          </w:p>
        </w:tc>
        <w:tc>
          <w:tcPr>
            <w:tcW w:w="321" w:type="pct"/>
            <w:vAlign w:val="center"/>
          </w:tcPr>
          <w:p w:rsidR="005602E8" w:rsidRPr="007D7960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D796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292</w:t>
            </w:r>
          </w:p>
        </w:tc>
        <w:tc>
          <w:tcPr>
            <w:tcW w:w="321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295</w:t>
            </w:r>
          </w:p>
        </w:tc>
        <w:tc>
          <w:tcPr>
            <w:tcW w:w="321" w:type="pct"/>
            <w:vAlign w:val="center"/>
          </w:tcPr>
          <w:p w:rsidR="005602E8" w:rsidRPr="005602E8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602E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296</w:t>
            </w:r>
          </w:p>
        </w:tc>
        <w:tc>
          <w:tcPr>
            <w:tcW w:w="351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602E8" w:rsidRPr="00391373" w:rsidTr="005602E8">
        <w:trPr>
          <w:cantSplit/>
          <w:trHeight w:val="20"/>
        </w:trPr>
        <w:tc>
          <w:tcPr>
            <w:tcW w:w="774" w:type="pct"/>
            <w:shd w:val="clear" w:color="auto" w:fill="auto"/>
            <w:vAlign w:val="center"/>
            <w:hideMark/>
          </w:tcPr>
          <w:p w:rsidR="005602E8" w:rsidRPr="00391373" w:rsidRDefault="005602E8" w:rsidP="005602E8">
            <w:pPr>
              <w:spacing w:before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количество организаций среднего бизнеса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2E3D0E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E3D0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013A3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3A3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0214CA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214C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5602E8" w:rsidRPr="00AE6C17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E6C1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1" w:type="pct"/>
            <w:vAlign w:val="center"/>
          </w:tcPr>
          <w:p w:rsidR="005602E8" w:rsidRPr="00EA34D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A34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1" w:type="pct"/>
            <w:vAlign w:val="center"/>
          </w:tcPr>
          <w:p w:rsidR="005602E8" w:rsidRPr="0009276B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9276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1" w:type="pct"/>
            <w:vAlign w:val="center"/>
          </w:tcPr>
          <w:p w:rsidR="005602E8" w:rsidRPr="007D7960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D796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1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1" w:type="pct"/>
            <w:vAlign w:val="center"/>
          </w:tcPr>
          <w:p w:rsidR="005602E8" w:rsidRPr="005602E8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602E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51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bookmarkEnd w:id="0"/>
      <w:tr w:rsidR="007D2B53" w:rsidRPr="00391373" w:rsidTr="007D7960">
        <w:trPr>
          <w:cantSplit/>
          <w:trHeight w:val="222"/>
        </w:trPr>
        <w:tc>
          <w:tcPr>
            <w:tcW w:w="5000" w:type="pct"/>
            <w:gridSpan w:val="13"/>
            <w:shd w:val="clear" w:color="auto" w:fill="auto"/>
            <w:vAlign w:val="center"/>
            <w:hideMark/>
          </w:tcPr>
          <w:p w:rsidR="007D2B53" w:rsidRPr="00391373" w:rsidRDefault="007D2B53" w:rsidP="007D7960">
            <w:pPr>
              <w:spacing w:before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в том числе по видам экономической деятельности:</w:t>
            </w:r>
          </w:p>
        </w:tc>
      </w:tr>
      <w:tr w:rsidR="005602E8" w:rsidRPr="00391373" w:rsidTr="005602E8">
        <w:trPr>
          <w:cantSplit/>
          <w:trHeight w:val="20"/>
        </w:trPr>
        <w:tc>
          <w:tcPr>
            <w:tcW w:w="774" w:type="pct"/>
            <w:shd w:val="clear" w:color="auto" w:fill="auto"/>
            <w:vAlign w:val="center"/>
            <w:hideMark/>
          </w:tcPr>
          <w:p w:rsidR="005602E8" w:rsidRPr="00391373" w:rsidRDefault="005602E8" w:rsidP="005602E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2E3D0E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E3D0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013A3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3A3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308D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308D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5602E8" w:rsidRPr="00AE6C17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E6C1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21" w:type="pct"/>
            <w:vAlign w:val="center"/>
          </w:tcPr>
          <w:p w:rsidR="005602E8" w:rsidRPr="00EA34D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A34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21" w:type="pct"/>
            <w:vAlign w:val="center"/>
          </w:tcPr>
          <w:p w:rsidR="005602E8" w:rsidRPr="0009276B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9276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21" w:type="pct"/>
            <w:vAlign w:val="center"/>
          </w:tcPr>
          <w:p w:rsidR="005602E8" w:rsidRPr="007D7960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D796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21" w:type="pct"/>
            <w:vAlign w:val="center"/>
          </w:tcPr>
          <w:p w:rsidR="005602E8" w:rsidRPr="006A489C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A489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21" w:type="pct"/>
            <w:vAlign w:val="center"/>
          </w:tcPr>
          <w:p w:rsidR="005602E8" w:rsidRPr="005602E8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602E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51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602E8" w:rsidRPr="00391373" w:rsidTr="005602E8">
        <w:trPr>
          <w:cantSplit/>
          <w:trHeight w:val="20"/>
        </w:trPr>
        <w:tc>
          <w:tcPr>
            <w:tcW w:w="774" w:type="pct"/>
            <w:shd w:val="clear" w:color="auto" w:fill="auto"/>
            <w:vAlign w:val="center"/>
            <w:hideMark/>
          </w:tcPr>
          <w:p w:rsidR="005602E8" w:rsidRPr="00391373" w:rsidRDefault="005602E8" w:rsidP="005602E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ДЕЯТЕЛЬНОСТЬ АДМИНИСТРАТИВНАЯ И СОПУТСТВУЮЩИЕ ДОПОЛНИТЕЛЬНЫЕ УСЛУГИ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2E3D0E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E3D0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013A3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3A3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308D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308D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5602E8" w:rsidRPr="00AE6C17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E6C1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321" w:type="pct"/>
            <w:vAlign w:val="center"/>
          </w:tcPr>
          <w:p w:rsidR="005602E8" w:rsidRPr="00EA34D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A34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321" w:type="pct"/>
            <w:vAlign w:val="center"/>
          </w:tcPr>
          <w:p w:rsidR="005602E8" w:rsidRPr="0009276B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9276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321" w:type="pct"/>
            <w:vAlign w:val="center"/>
          </w:tcPr>
          <w:p w:rsidR="005602E8" w:rsidRPr="007D7960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D796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321" w:type="pct"/>
            <w:vAlign w:val="center"/>
          </w:tcPr>
          <w:p w:rsidR="005602E8" w:rsidRPr="006A489C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A489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321" w:type="pct"/>
            <w:vAlign w:val="center"/>
          </w:tcPr>
          <w:p w:rsidR="005602E8" w:rsidRPr="005602E8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602E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351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602E8" w:rsidRPr="00391373" w:rsidTr="005602E8">
        <w:trPr>
          <w:cantSplit/>
          <w:trHeight w:val="20"/>
        </w:trPr>
        <w:tc>
          <w:tcPr>
            <w:tcW w:w="774" w:type="pct"/>
            <w:shd w:val="clear" w:color="auto" w:fill="auto"/>
            <w:vAlign w:val="center"/>
            <w:hideMark/>
          </w:tcPr>
          <w:p w:rsidR="005602E8" w:rsidRPr="00391373" w:rsidRDefault="005602E8" w:rsidP="005602E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ДЕЯТЕЛЬНОСТЬ В ОБЛАСТИ ЗДРАВООХРАНЕНИЯ И СОЦИАЛЬНЫХ УСЛУГ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2E3D0E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E3D0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013A3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3A3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308D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308D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5602E8" w:rsidRPr="00AE6C17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E6C1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21" w:type="pct"/>
            <w:vAlign w:val="center"/>
          </w:tcPr>
          <w:p w:rsidR="005602E8" w:rsidRPr="00EA34D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A34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21" w:type="pct"/>
            <w:vAlign w:val="center"/>
          </w:tcPr>
          <w:p w:rsidR="005602E8" w:rsidRPr="0009276B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9276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21" w:type="pct"/>
            <w:vAlign w:val="center"/>
          </w:tcPr>
          <w:p w:rsidR="005602E8" w:rsidRPr="007D7960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D796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21" w:type="pct"/>
            <w:vAlign w:val="center"/>
          </w:tcPr>
          <w:p w:rsidR="005602E8" w:rsidRPr="006A489C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A489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21" w:type="pct"/>
            <w:vAlign w:val="center"/>
          </w:tcPr>
          <w:p w:rsidR="005602E8" w:rsidRPr="005602E8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602E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51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602E8" w:rsidRPr="00391373" w:rsidTr="005602E8">
        <w:trPr>
          <w:cantSplit/>
          <w:trHeight w:val="20"/>
        </w:trPr>
        <w:tc>
          <w:tcPr>
            <w:tcW w:w="774" w:type="pct"/>
            <w:shd w:val="clear" w:color="auto" w:fill="auto"/>
            <w:vAlign w:val="center"/>
            <w:hideMark/>
          </w:tcPr>
          <w:p w:rsidR="005602E8" w:rsidRPr="00391373" w:rsidRDefault="005602E8" w:rsidP="005602E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2E3D0E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E3D0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87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013A3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3A3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308D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308D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5602E8" w:rsidRPr="00AE6C17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E6C1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97</w:t>
            </w:r>
          </w:p>
        </w:tc>
        <w:tc>
          <w:tcPr>
            <w:tcW w:w="321" w:type="pct"/>
            <w:vAlign w:val="center"/>
          </w:tcPr>
          <w:p w:rsidR="005602E8" w:rsidRPr="00EA34D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A34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321" w:type="pct"/>
            <w:vAlign w:val="center"/>
          </w:tcPr>
          <w:p w:rsidR="005602E8" w:rsidRPr="0009276B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9276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321" w:type="pct"/>
            <w:vAlign w:val="center"/>
          </w:tcPr>
          <w:p w:rsidR="005602E8" w:rsidRPr="007D7960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D796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321" w:type="pct"/>
            <w:vAlign w:val="center"/>
          </w:tcPr>
          <w:p w:rsidR="005602E8" w:rsidRPr="006A489C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A489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321" w:type="pct"/>
            <w:vAlign w:val="center"/>
          </w:tcPr>
          <w:p w:rsidR="005602E8" w:rsidRPr="005602E8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602E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351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602E8" w:rsidRPr="00391373" w:rsidTr="005602E8">
        <w:trPr>
          <w:cantSplit/>
          <w:trHeight w:val="20"/>
        </w:trPr>
        <w:tc>
          <w:tcPr>
            <w:tcW w:w="774" w:type="pct"/>
            <w:shd w:val="clear" w:color="auto" w:fill="auto"/>
            <w:vAlign w:val="center"/>
            <w:hideMark/>
          </w:tcPr>
          <w:p w:rsidR="005602E8" w:rsidRPr="00391373" w:rsidRDefault="005602E8" w:rsidP="005602E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2E3D0E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E3D0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013A3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3A3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308D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308D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5602E8" w:rsidRPr="00AE6C17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E6C1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21" w:type="pct"/>
            <w:vAlign w:val="center"/>
          </w:tcPr>
          <w:p w:rsidR="005602E8" w:rsidRPr="00EA34D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A34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21" w:type="pct"/>
            <w:vAlign w:val="center"/>
          </w:tcPr>
          <w:p w:rsidR="005602E8" w:rsidRPr="0009276B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9276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321" w:type="pct"/>
            <w:vAlign w:val="center"/>
          </w:tcPr>
          <w:p w:rsidR="005602E8" w:rsidRPr="007D7960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D796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321" w:type="pct"/>
            <w:vAlign w:val="center"/>
          </w:tcPr>
          <w:p w:rsidR="005602E8" w:rsidRPr="006A489C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A489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21" w:type="pct"/>
            <w:vAlign w:val="center"/>
          </w:tcPr>
          <w:p w:rsidR="005602E8" w:rsidRPr="005602E8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602E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51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602E8" w:rsidRPr="00391373" w:rsidTr="005602E8">
        <w:trPr>
          <w:cantSplit/>
          <w:trHeight w:val="20"/>
        </w:trPr>
        <w:tc>
          <w:tcPr>
            <w:tcW w:w="774" w:type="pct"/>
            <w:shd w:val="clear" w:color="auto" w:fill="auto"/>
            <w:vAlign w:val="center"/>
            <w:hideMark/>
          </w:tcPr>
          <w:p w:rsidR="005602E8" w:rsidRPr="00391373" w:rsidRDefault="005602E8" w:rsidP="005602E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ДЕЯТЕЛЬНОСТЬ ГОСТИНИЦ И ПРЕДПРИЯТИЙ ОБЩЕСТВЕННОГО ПИТАНИЯ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2E3D0E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E3D0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013A3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3A3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308D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308D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5602E8" w:rsidRPr="00AE6C17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E6C1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321" w:type="pct"/>
            <w:vAlign w:val="center"/>
          </w:tcPr>
          <w:p w:rsidR="005602E8" w:rsidRPr="00EA34D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A34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321" w:type="pct"/>
            <w:vAlign w:val="center"/>
          </w:tcPr>
          <w:p w:rsidR="005602E8" w:rsidRPr="0009276B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9276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321" w:type="pct"/>
            <w:vAlign w:val="center"/>
          </w:tcPr>
          <w:p w:rsidR="005602E8" w:rsidRPr="007D7960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D796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321" w:type="pct"/>
            <w:vAlign w:val="center"/>
          </w:tcPr>
          <w:p w:rsidR="005602E8" w:rsidRPr="006A489C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A489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321" w:type="pct"/>
            <w:vAlign w:val="center"/>
          </w:tcPr>
          <w:p w:rsidR="005602E8" w:rsidRPr="005602E8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602E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351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602E8" w:rsidRPr="00391373" w:rsidTr="005602E8">
        <w:trPr>
          <w:cantSplit/>
          <w:trHeight w:val="20"/>
        </w:trPr>
        <w:tc>
          <w:tcPr>
            <w:tcW w:w="774" w:type="pct"/>
            <w:shd w:val="clear" w:color="auto" w:fill="auto"/>
            <w:vAlign w:val="center"/>
            <w:hideMark/>
          </w:tcPr>
          <w:p w:rsidR="005602E8" w:rsidRPr="00391373" w:rsidRDefault="005602E8" w:rsidP="005602E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ДЕЯТЕЛЬНОСТЬ ПО ОПЕРАЦИЯМ С НЕДВИЖИМЫМ ИМУЩЕСТВОМ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2E3D0E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E3D0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013A3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3A3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101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308D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308D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103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5602E8" w:rsidRPr="00AE6C17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E6C1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105</w:t>
            </w:r>
          </w:p>
        </w:tc>
        <w:tc>
          <w:tcPr>
            <w:tcW w:w="321" w:type="pct"/>
            <w:vAlign w:val="center"/>
          </w:tcPr>
          <w:p w:rsidR="005602E8" w:rsidRPr="00EA34D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A34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321" w:type="pct"/>
            <w:vAlign w:val="center"/>
          </w:tcPr>
          <w:p w:rsidR="005602E8" w:rsidRPr="0009276B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9276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321" w:type="pct"/>
            <w:vAlign w:val="center"/>
          </w:tcPr>
          <w:p w:rsidR="005602E8" w:rsidRPr="007D7960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D796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321" w:type="pct"/>
            <w:vAlign w:val="center"/>
          </w:tcPr>
          <w:p w:rsidR="005602E8" w:rsidRPr="006A489C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A489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321" w:type="pct"/>
            <w:vAlign w:val="center"/>
          </w:tcPr>
          <w:p w:rsidR="005602E8" w:rsidRPr="005602E8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602E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109</w:t>
            </w:r>
          </w:p>
        </w:tc>
        <w:tc>
          <w:tcPr>
            <w:tcW w:w="351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602E8" w:rsidRPr="00391373" w:rsidTr="005602E8">
        <w:trPr>
          <w:cantSplit/>
          <w:trHeight w:val="20"/>
        </w:trPr>
        <w:tc>
          <w:tcPr>
            <w:tcW w:w="774" w:type="pct"/>
            <w:shd w:val="clear" w:color="auto" w:fill="auto"/>
            <w:vAlign w:val="center"/>
            <w:hideMark/>
          </w:tcPr>
          <w:p w:rsidR="005602E8" w:rsidRPr="00391373" w:rsidRDefault="005602E8" w:rsidP="005602E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ДЕЯТЕЛЬНОСТЬ ПРОФЕССИОНАЛЬНАЯ, НАУЧНАЯ И ТЕХНИЧЕСКАЯ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2E3D0E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E3D0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128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013A3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3A3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134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308D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308D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141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5602E8" w:rsidRPr="00AE6C17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E6C1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143</w:t>
            </w:r>
          </w:p>
        </w:tc>
        <w:tc>
          <w:tcPr>
            <w:tcW w:w="321" w:type="pct"/>
            <w:vAlign w:val="center"/>
          </w:tcPr>
          <w:p w:rsidR="005602E8" w:rsidRPr="00EA34D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A34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144</w:t>
            </w:r>
          </w:p>
        </w:tc>
        <w:tc>
          <w:tcPr>
            <w:tcW w:w="321" w:type="pct"/>
            <w:vAlign w:val="center"/>
          </w:tcPr>
          <w:p w:rsidR="005602E8" w:rsidRPr="0009276B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9276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131</w:t>
            </w:r>
          </w:p>
        </w:tc>
        <w:tc>
          <w:tcPr>
            <w:tcW w:w="321" w:type="pct"/>
            <w:vAlign w:val="center"/>
          </w:tcPr>
          <w:p w:rsidR="005602E8" w:rsidRPr="007D7960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D796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134</w:t>
            </w:r>
          </w:p>
        </w:tc>
        <w:tc>
          <w:tcPr>
            <w:tcW w:w="321" w:type="pct"/>
            <w:vAlign w:val="center"/>
          </w:tcPr>
          <w:p w:rsidR="005602E8" w:rsidRPr="006A489C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A489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140</w:t>
            </w:r>
          </w:p>
        </w:tc>
        <w:tc>
          <w:tcPr>
            <w:tcW w:w="321" w:type="pct"/>
            <w:vAlign w:val="center"/>
          </w:tcPr>
          <w:p w:rsidR="005602E8" w:rsidRPr="005602E8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602E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145</w:t>
            </w:r>
          </w:p>
        </w:tc>
        <w:tc>
          <w:tcPr>
            <w:tcW w:w="351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602E8" w:rsidRPr="00391373" w:rsidTr="005602E8">
        <w:trPr>
          <w:cantSplit/>
          <w:trHeight w:val="20"/>
        </w:trPr>
        <w:tc>
          <w:tcPr>
            <w:tcW w:w="774" w:type="pct"/>
            <w:shd w:val="clear" w:color="auto" w:fill="auto"/>
            <w:vAlign w:val="center"/>
            <w:hideMark/>
          </w:tcPr>
          <w:p w:rsidR="005602E8" w:rsidRPr="00391373" w:rsidRDefault="005602E8" w:rsidP="005602E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ДЕЯТЕЛЬНОСТЬ ФИНАНСОВАЯ И СТРАХОВАЯ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2E3D0E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E3D0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013A3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3A3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308D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308D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5602E8" w:rsidRPr="00AE6C17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E6C1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21" w:type="pct"/>
            <w:vAlign w:val="center"/>
          </w:tcPr>
          <w:p w:rsidR="005602E8" w:rsidRPr="00EA34D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A34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21" w:type="pct"/>
            <w:vAlign w:val="center"/>
          </w:tcPr>
          <w:p w:rsidR="005602E8" w:rsidRPr="0009276B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9276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21" w:type="pct"/>
            <w:vAlign w:val="center"/>
          </w:tcPr>
          <w:p w:rsidR="005602E8" w:rsidRPr="007D7960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D796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21" w:type="pct"/>
            <w:vAlign w:val="center"/>
          </w:tcPr>
          <w:p w:rsidR="005602E8" w:rsidRPr="006A489C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A489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21" w:type="pct"/>
            <w:vAlign w:val="center"/>
          </w:tcPr>
          <w:p w:rsidR="005602E8" w:rsidRPr="005602E8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602E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51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602E8" w:rsidRPr="00391373" w:rsidTr="005602E8">
        <w:trPr>
          <w:cantSplit/>
          <w:trHeight w:val="20"/>
        </w:trPr>
        <w:tc>
          <w:tcPr>
            <w:tcW w:w="774" w:type="pct"/>
            <w:shd w:val="clear" w:color="auto" w:fill="auto"/>
            <w:vAlign w:val="center"/>
            <w:hideMark/>
          </w:tcPr>
          <w:p w:rsidR="005602E8" w:rsidRPr="00391373" w:rsidRDefault="005602E8" w:rsidP="005602E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ДОБЫЧА ПОЛЕЗНЫХ ИСКОПАЕМЫХ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2E3D0E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E3D0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013A3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3A3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308D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308D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5602E8" w:rsidRPr="00AE6C17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E6C1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1" w:type="pct"/>
            <w:vAlign w:val="center"/>
          </w:tcPr>
          <w:p w:rsidR="005602E8" w:rsidRPr="00EA34D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A34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1" w:type="pct"/>
            <w:vAlign w:val="center"/>
          </w:tcPr>
          <w:p w:rsidR="005602E8" w:rsidRPr="0009276B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9276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1" w:type="pct"/>
            <w:vAlign w:val="center"/>
          </w:tcPr>
          <w:p w:rsidR="005602E8" w:rsidRPr="007D7960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D796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1" w:type="pct"/>
            <w:vAlign w:val="center"/>
          </w:tcPr>
          <w:p w:rsidR="005602E8" w:rsidRPr="006A489C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A489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1" w:type="pct"/>
            <w:vAlign w:val="center"/>
          </w:tcPr>
          <w:p w:rsidR="005602E8" w:rsidRPr="005602E8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602E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51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602E8" w:rsidRPr="00391373" w:rsidTr="005602E8">
        <w:trPr>
          <w:cantSplit/>
          <w:trHeight w:val="20"/>
        </w:trPr>
        <w:tc>
          <w:tcPr>
            <w:tcW w:w="774" w:type="pct"/>
            <w:shd w:val="clear" w:color="auto" w:fill="auto"/>
            <w:vAlign w:val="center"/>
            <w:hideMark/>
          </w:tcPr>
          <w:p w:rsidR="005602E8" w:rsidRPr="00391373" w:rsidRDefault="005602E8" w:rsidP="005602E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2E3D0E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E3D0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013A3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3A3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308D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308D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5602E8" w:rsidRPr="00AE6C17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E6C1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1" w:type="pct"/>
            <w:vAlign w:val="center"/>
          </w:tcPr>
          <w:p w:rsidR="005602E8" w:rsidRPr="00EA34D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A34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21" w:type="pct"/>
            <w:vAlign w:val="center"/>
          </w:tcPr>
          <w:p w:rsidR="005602E8" w:rsidRPr="0009276B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9276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21" w:type="pct"/>
            <w:vAlign w:val="center"/>
          </w:tcPr>
          <w:p w:rsidR="005602E8" w:rsidRPr="007D7960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D796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21" w:type="pct"/>
            <w:vAlign w:val="center"/>
          </w:tcPr>
          <w:p w:rsidR="005602E8" w:rsidRPr="006A489C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A489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21" w:type="pct"/>
            <w:vAlign w:val="center"/>
          </w:tcPr>
          <w:p w:rsidR="005602E8" w:rsidRPr="005602E8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602E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51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602E8" w:rsidRPr="00391373" w:rsidTr="005602E8">
        <w:trPr>
          <w:cantSplit/>
          <w:trHeight w:val="20"/>
        </w:trPr>
        <w:tc>
          <w:tcPr>
            <w:tcW w:w="774" w:type="pct"/>
            <w:shd w:val="clear" w:color="auto" w:fill="auto"/>
            <w:vAlign w:val="center"/>
            <w:hideMark/>
          </w:tcPr>
          <w:p w:rsidR="005602E8" w:rsidRPr="00391373" w:rsidRDefault="005602E8" w:rsidP="005602E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ОБРАБАТЫВАЮЩИЕ ПРОИЗВОДСТВА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2E3D0E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E3D0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013A3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3A3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308D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308D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5602E8" w:rsidRPr="00AE6C17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E6C1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321" w:type="pct"/>
            <w:vAlign w:val="center"/>
          </w:tcPr>
          <w:p w:rsidR="005602E8" w:rsidRPr="00EA34D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A34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321" w:type="pct"/>
            <w:vAlign w:val="center"/>
          </w:tcPr>
          <w:p w:rsidR="005602E8" w:rsidRPr="0009276B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9276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321" w:type="pct"/>
            <w:vAlign w:val="center"/>
          </w:tcPr>
          <w:p w:rsidR="005602E8" w:rsidRPr="007D7960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D796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321" w:type="pct"/>
            <w:vAlign w:val="center"/>
          </w:tcPr>
          <w:p w:rsidR="005602E8" w:rsidRPr="006A489C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A489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118</w:t>
            </w:r>
          </w:p>
        </w:tc>
        <w:tc>
          <w:tcPr>
            <w:tcW w:w="321" w:type="pct"/>
            <w:vAlign w:val="center"/>
          </w:tcPr>
          <w:p w:rsidR="005602E8" w:rsidRPr="005602E8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602E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118</w:t>
            </w:r>
          </w:p>
        </w:tc>
        <w:tc>
          <w:tcPr>
            <w:tcW w:w="351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602E8" w:rsidRPr="00391373" w:rsidTr="005602E8">
        <w:trPr>
          <w:cantSplit/>
          <w:trHeight w:val="20"/>
        </w:trPr>
        <w:tc>
          <w:tcPr>
            <w:tcW w:w="774" w:type="pct"/>
            <w:shd w:val="clear" w:color="auto" w:fill="auto"/>
            <w:vAlign w:val="center"/>
            <w:hideMark/>
          </w:tcPr>
          <w:p w:rsidR="005602E8" w:rsidRPr="00391373" w:rsidRDefault="005602E8" w:rsidP="005602E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2E3D0E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E3D0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013A3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3A3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308D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308D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5602E8" w:rsidRPr="00AE6C17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E6C1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321" w:type="pct"/>
            <w:vAlign w:val="center"/>
          </w:tcPr>
          <w:p w:rsidR="005602E8" w:rsidRPr="00EA34D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A34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321" w:type="pct"/>
            <w:vAlign w:val="center"/>
          </w:tcPr>
          <w:p w:rsidR="005602E8" w:rsidRPr="0009276B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9276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321" w:type="pct"/>
            <w:vAlign w:val="center"/>
          </w:tcPr>
          <w:p w:rsidR="005602E8" w:rsidRPr="007D7960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D796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321" w:type="pct"/>
            <w:vAlign w:val="center"/>
          </w:tcPr>
          <w:p w:rsidR="005602E8" w:rsidRPr="006A489C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A489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321" w:type="pct"/>
            <w:vAlign w:val="center"/>
          </w:tcPr>
          <w:p w:rsidR="005602E8" w:rsidRPr="005602E8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602E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351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602E8" w:rsidRPr="00391373" w:rsidTr="005602E8">
        <w:trPr>
          <w:cantSplit/>
          <w:trHeight w:val="20"/>
        </w:trPr>
        <w:tc>
          <w:tcPr>
            <w:tcW w:w="774" w:type="pct"/>
            <w:shd w:val="clear" w:color="auto" w:fill="auto"/>
            <w:vAlign w:val="center"/>
            <w:hideMark/>
          </w:tcPr>
          <w:p w:rsidR="005602E8" w:rsidRPr="00391373" w:rsidRDefault="005602E8" w:rsidP="005602E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ПРЕДОСТАВЛЕНИЕ ПРОЧИХ ВИДОВ УСЛУГ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2E3D0E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E3D0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013A3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3A3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105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308D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308D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109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5602E8" w:rsidRPr="00AE6C17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E6C1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321" w:type="pct"/>
            <w:vAlign w:val="center"/>
          </w:tcPr>
          <w:p w:rsidR="005602E8" w:rsidRPr="00EA34D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A34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321" w:type="pct"/>
            <w:vAlign w:val="center"/>
          </w:tcPr>
          <w:p w:rsidR="005602E8" w:rsidRPr="0009276B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9276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101</w:t>
            </w:r>
          </w:p>
        </w:tc>
        <w:tc>
          <w:tcPr>
            <w:tcW w:w="321" w:type="pct"/>
            <w:vAlign w:val="center"/>
          </w:tcPr>
          <w:p w:rsidR="005602E8" w:rsidRPr="007D7960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D796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102</w:t>
            </w:r>
          </w:p>
        </w:tc>
        <w:tc>
          <w:tcPr>
            <w:tcW w:w="321" w:type="pct"/>
            <w:vAlign w:val="center"/>
          </w:tcPr>
          <w:p w:rsidR="005602E8" w:rsidRPr="006A489C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A489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104</w:t>
            </w:r>
          </w:p>
        </w:tc>
        <w:tc>
          <w:tcPr>
            <w:tcW w:w="321" w:type="pct"/>
            <w:vAlign w:val="center"/>
          </w:tcPr>
          <w:p w:rsidR="005602E8" w:rsidRPr="005602E8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602E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107</w:t>
            </w:r>
          </w:p>
        </w:tc>
        <w:tc>
          <w:tcPr>
            <w:tcW w:w="351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602E8" w:rsidRPr="00391373" w:rsidTr="005602E8">
        <w:trPr>
          <w:cantSplit/>
          <w:trHeight w:val="20"/>
        </w:trPr>
        <w:tc>
          <w:tcPr>
            <w:tcW w:w="774" w:type="pct"/>
            <w:shd w:val="clear" w:color="auto" w:fill="auto"/>
            <w:vAlign w:val="center"/>
            <w:hideMark/>
          </w:tcPr>
          <w:p w:rsidR="005602E8" w:rsidRPr="00391373" w:rsidRDefault="005602E8" w:rsidP="005602E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СЕЛЬСКОЕ, ЛЕСНОЕ ХОЗЯЙСТВО, ОХОТА, РЫБОЛОВСТВО И РЫБОВОДСТВО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2E3D0E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E3D0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013A3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3A3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308D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308D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5602E8" w:rsidRPr="00AE6C17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E6C1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21" w:type="pct"/>
            <w:vAlign w:val="center"/>
          </w:tcPr>
          <w:p w:rsidR="005602E8" w:rsidRPr="00EA34D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A34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21" w:type="pct"/>
            <w:vAlign w:val="center"/>
          </w:tcPr>
          <w:p w:rsidR="005602E8" w:rsidRPr="0009276B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9276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21" w:type="pct"/>
            <w:vAlign w:val="center"/>
          </w:tcPr>
          <w:p w:rsidR="005602E8" w:rsidRPr="007D7960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D796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21" w:type="pct"/>
            <w:vAlign w:val="center"/>
          </w:tcPr>
          <w:p w:rsidR="005602E8" w:rsidRPr="006A489C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A489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21" w:type="pct"/>
            <w:vAlign w:val="center"/>
          </w:tcPr>
          <w:p w:rsidR="005602E8" w:rsidRPr="005602E8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602E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51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602E8" w:rsidRPr="00391373" w:rsidTr="005602E8">
        <w:trPr>
          <w:cantSplit/>
          <w:trHeight w:val="20"/>
        </w:trPr>
        <w:tc>
          <w:tcPr>
            <w:tcW w:w="774" w:type="pct"/>
            <w:shd w:val="clear" w:color="auto" w:fill="auto"/>
            <w:vAlign w:val="center"/>
            <w:hideMark/>
          </w:tcPr>
          <w:p w:rsidR="005602E8" w:rsidRPr="00391373" w:rsidRDefault="005602E8" w:rsidP="005602E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СТРОИТЕЛЬСТВО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139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2E3D0E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E3D0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142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013A3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3A3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142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308D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308D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148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5602E8" w:rsidRPr="00AE6C17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E6C1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321" w:type="pct"/>
            <w:vAlign w:val="center"/>
          </w:tcPr>
          <w:p w:rsidR="005602E8" w:rsidRPr="00EA34D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A34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153</w:t>
            </w:r>
          </w:p>
        </w:tc>
        <w:tc>
          <w:tcPr>
            <w:tcW w:w="321" w:type="pct"/>
            <w:vAlign w:val="center"/>
          </w:tcPr>
          <w:p w:rsidR="005602E8" w:rsidRPr="0009276B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9276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140</w:t>
            </w:r>
          </w:p>
        </w:tc>
        <w:tc>
          <w:tcPr>
            <w:tcW w:w="321" w:type="pct"/>
            <w:vAlign w:val="center"/>
          </w:tcPr>
          <w:p w:rsidR="005602E8" w:rsidRPr="007D7960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D796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140</w:t>
            </w:r>
          </w:p>
        </w:tc>
        <w:tc>
          <w:tcPr>
            <w:tcW w:w="321" w:type="pct"/>
            <w:vAlign w:val="center"/>
          </w:tcPr>
          <w:p w:rsidR="005602E8" w:rsidRPr="006A489C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A489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145</w:t>
            </w:r>
          </w:p>
        </w:tc>
        <w:tc>
          <w:tcPr>
            <w:tcW w:w="321" w:type="pct"/>
            <w:vAlign w:val="center"/>
          </w:tcPr>
          <w:p w:rsidR="005602E8" w:rsidRPr="005602E8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602E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146</w:t>
            </w:r>
          </w:p>
        </w:tc>
        <w:tc>
          <w:tcPr>
            <w:tcW w:w="351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602E8" w:rsidRPr="00391373" w:rsidTr="005602E8">
        <w:trPr>
          <w:cantSplit/>
          <w:trHeight w:val="20"/>
        </w:trPr>
        <w:tc>
          <w:tcPr>
            <w:tcW w:w="774" w:type="pct"/>
            <w:shd w:val="clear" w:color="auto" w:fill="auto"/>
            <w:vAlign w:val="center"/>
            <w:hideMark/>
          </w:tcPr>
          <w:p w:rsidR="005602E8" w:rsidRPr="00391373" w:rsidRDefault="005602E8" w:rsidP="005602E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579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2E3D0E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E3D0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579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013A3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3A3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586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308D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308D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590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5602E8" w:rsidRPr="00AE6C17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E6C1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594</w:t>
            </w:r>
          </w:p>
        </w:tc>
        <w:tc>
          <w:tcPr>
            <w:tcW w:w="321" w:type="pct"/>
            <w:vAlign w:val="center"/>
          </w:tcPr>
          <w:p w:rsidR="005602E8" w:rsidRPr="00EA34D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A34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589</w:t>
            </w:r>
          </w:p>
        </w:tc>
        <w:tc>
          <w:tcPr>
            <w:tcW w:w="321" w:type="pct"/>
            <w:vAlign w:val="center"/>
          </w:tcPr>
          <w:p w:rsidR="005602E8" w:rsidRPr="0009276B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9276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572</w:t>
            </w:r>
          </w:p>
        </w:tc>
        <w:tc>
          <w:tcPr>
            <w:tcW w:w="321" w:type="pct"/>
            <w:vAlign w:val="center"/>
          </w:tcPr>
          <w:p w:rsidR="005602E8" w:rsidRPr="007D7960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D796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571</w:t>
            </w:r>
          </w:p>
        </w:tc>
        <w:tc>
          <w:tcPr>
            <w:tcW w:w="321" w:type="pct"/>
            <w:vAlign w:val="center"/>
          </w:tcPr>
          <w:p w:rsidR="005602E8" w:rsidRPr="006A489C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A489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578</w:t>
            </w:r>
          </w:p>
        </w:tc>
        <w:tc>
          <w:tcPr>
            <w:tcW w:w="321" w:type="pct"/>
            <w:vAlign w:val="center"/>
          </w:tcPr>
          <w:p w:rsidR="005602E8" w:rsidRPr="005602E8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602E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581</w:t>
            </w:r>
          </w:p>
        </w:tc>
        <w:tc>
          <w:tcPr>
            <w:tcW w:w="351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602E8" w:rsidRPr="00391373" w:rsidTr="005602E8">
        <w:trPr>
          <w:cantSplit/>
          <w:trHeight w:val="20"/>
        </w:trPr>
        <w:tc>
          <w:tcPr>
            <w:tcW w:w="774" w:type="pct"/>
            <w:shd w:val="clear" w:color="auto" w:fill="auto"/>
            <w:vAlign w:val="center"/>
            <w:hideMark/>
          </w:tcPr>
          <w:p w:rsidR="005602E8" w:rsidRPr="00391373" w:rsidRDefault="005602E8" w:rsidP="005602E8">
            <w:pPr>
              <w:spacing w:before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ТРАНСПОРТИРОВКА И ХРАНЕНИЕ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3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2E3D0E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E3D0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127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013A3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3A3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127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:rsidR="005602E8" w:rsidRPr="003308D9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308D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128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5602E8" w:rsidRPr="00AE6C17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E6C1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321" w:type="pct"/>
            <w:vAlign w:val="center"/>
          </w:tcPr>
          <w:p w:rsidR="005602E8" w:rsidRPr="00EA34D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A34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131</w:t>
            </w:r>
          </w:p>
        </w:tc>
        <w:tc>
          <w:tcPr>
            <w:tcW w:w="321" w:type="pct"/>
            <w:vAlign w:val="center"/>
          </w:tcPr>
          <w:p w:rsidR="005602E8" w:rsidRPr="0009276B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9276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123</w:t>
            </w:r>
          </w:p>
        </w:tc>
        <w:tc>
          <w:tcPr>
            <w:tcW w:w="321" w:type="pct"/>
            <w:vAlign w:val="center"/>
          </w:tcPr>
          <w:p w:rsidR="005602E8" w:rsidRPr="007D7960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D796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123</w:t>
            </w:r>
          </w:p>
        </w:tc>
        <w:tc>
          <w:tcPr>
            <w:tcW w:w="321" w:type="pct"/>
            <w:vAlign w:val="center"/>
          </w:tcPr>
          <w:p w:rsidR="005602E8" w:rsidRPr="006A489C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A489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321" w:type="pct"/>
            <w:vAlign w:val="center"/>
          </w:tcPr>
          <w:p w:rsidR="005602E8" w:rsidRPr="005602E8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602E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135</w:t>
            </w:r>
          </w:p>
        </w:tc>
        <w:tc>
          <w:tcPr>
            <w:tcW w:w="351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pct"/>
            <w:vAlign w:val="center"/>
          </w:tcPr>
          <w:p w:rsidR="005602E8" w:rsidRPr="00391373" w:rsidRDefault="005602E8" w:rsidP="005602E8">
            <w:pPr>
              <w:spacing w:before="0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7D2B53" w:rsidRPr="00391373" w:rsidRDefault="007D2B53" w:rsidP="00265737">
      <w:pPr>
        <w:spacing w:before="0"/>
        <w:ind w:firstLine="709"/>
        <w:jc w:val="right"/>
        <w:rPr>
          <w:rFonts w:ascii="Times New Roman" w:hAnsi="Times New Roman"/>
          <w:sz w:val="16"/>
          <w:szCs w:val="16"/>
        </w:rPr>
      </w:pPr>
    </w:p>
    <w:sectPr w:rsidR="007D2B53" w:rsidRPr="00391373" w:rsidSect="008F0AB7">
      <w:headerReference w:type="default" r:id="rId7"/>
      <w:footerReference w:type="even" r:id="rId8"/>
      <w:footerReference w:type="default" r:id="rId9"/>
      <w:pgSz w:w="16838" w:h="11906" w:orient="landscape" w:code="9"/>
      <w:pgMar w:top="1701" w:right="1134" w:bottom="851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041C" w:rsidRDefault="0065041C" w:rsidP="00785540">
      <w:pPr>
        <w:spacing w:before="0"/>
      </w:pPr>
      <w:r>
        <w:separator/>
      </w:r>
    </w:p>
  </w:endnote>
  <w:endnote w:type="continuationSeparator" w:id="0">
    <w:p w:rsidR="0065041C" w:rsidRDefault="0065041C" w:rsidP="0078554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6B5" w:rsidRDefault="008A26B5">
    <w:pPr>
      <w:pStyle w:val="a5"/>
      <w:framePr w:wrap="around" w:vAnchor="text" w:hAnchor="margin" w:xAlign="center" w:y="1"/>
    </w:pPr>
    <w:r>
      <w:rPr>
        <w:lang w:bidi="ru-RU"/>
      </w:rPr>
      <w:fldChar w:fldCharType="begin"/>
    </w:r>
    <w:r>
      <w:rPr>
        <w:lang w:bidi="ru-RU"/>
      </w:rPr>
      <w:instrText xml:space="preserve">PAGE  </w:instrText>
    </w:r>
    <w:r>
      <w:rPr>
        <w:lang w:bidi="ru-RU"/>
      </w:rPr>
      <w:fldChar w:fldCharType="separate"/>
    </w:r>
    <w:r>
      <w:rPr>
        <w:noProof/>
        <w:lang w:bidi="ru-RU"/>
      </w:rPr>
      <w:t>0</w:t>
    </w:r>
    <w:r>
      <w:rPr>
        <w:lang w:bidi="ru-RU"/>
      </w:rPr>
      <w:fldChar w:fldCharType="end"/>
    </w:r>
  </w:p>
  <w:p w:rsidR="008A26B5" w:rsidRDefault="008A26B5">
    <w:pPr>
      <w:pStyle w:val="a5"/>
    </w:pPr>
  </w:p>
  <w:p w:rsidR="008A26B5" w:rsidRDefault="008A26B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6B5" w:rsidRDefault="008A26B5" w:rsidP="003C7EF4">
    <w:pPr>
      <w:pStyle w:val="a5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041C" w:rsidRDefault="0065041C" w:rsidP="00785540">
      <w:pPr>
        <w:spacing w:before="0"/>
      </w:pPr>
      <w:r>
        <w:separator/>
      </w:r>
    </w:p>
  </w:footnote>
  <w:footnote w:type="continuationSeparator" w:id="0">
    <w:p w:rsidR="0065041C" w:rsidRDefault="0065041C" w:rsidP="00785540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11861444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:rsidR="008A26B5" w:rsidRPr="00191BDB" w:rsidRDefault="008A26B5" w:rsidP="00191BDB">
        <w:pPr>
          <w:pStyle w:val="a9"/>
          <w:jc w:val="right"/>
          <w:rPr>
            <w:rFonts w:ascii="Times New Roman" w:hAnsi="Times New Roman"/>
            <w:sz w:val="20"/>
            <w:szCs w:val="20"/>
          </w:rPr>
        </w:pPr>
        <w:r w:rsidRPr="00191BDB">
          <w:rPr>
            <w:rFonts w:ascii="Times New Roman" w:hAnsi="Times New Roman"/>
            <w:sz w:val="20"/>
            <w:szCs w:val="20"/>
          </w:rPr>
          <w:fldChar w:fldCharType="begin"/>
        </w:r>
        <w:r w:rsidRPr="00191BDB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191BDB">
          <w:rPr>
            <w:rFonts w:ascii="Times New Roman" w:hAnsi="Times New Roman"/>
            <w:sz w:val="20"/>
            <w:szCs w:val="20"/>
          </w:rPr>
          <w:fldChar w:fldCharType="separate"/>
        </w:r>
        <w:r w:rsidR="005602E8">
          <w:rPr>
            <w:rFonts w:ascii="Times New Roman" w:hAnsi="Times New Roman"/>
            <w:noProof/>
            <w:sz w:val="20"/>
            <w:szCs w:val="20"/>
          </w:rPr>
          <w:t>8</w:t>
        </w:r>
        <w:r w:rsidRPr="00191BDB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7400BE4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82C914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0803D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E600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CDE3A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92650D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762AFB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B25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DF68D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2FC46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6E3C4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47E39A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DC053E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E8720A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4901005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9BC72B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3AC2AB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BE76D6E"/>
    <w:multiLevelType w:val="multilevel"/>
    <w:tmpl w:val="9DD0DD5E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5F730CB5"/>
    <w:multiLevelType w:val="multilevel"/>
    <w:tmpl w:val="5F583686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6D837DA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F1C4B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30550FB"/>
    <w:multiLevelType w:val="multilevel"/>
    <w:tmpl w:val="4E462514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798F3528"/>
    <w:multiLevelType w:val="multilevel"/>
    <w:tmpl w:val="ACF4B7D4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7F104EA2"/>
    <w:multiLevelType w:val="multilevel"/>
    <w:tmpl w:val="04090023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0"/>
  </w:num>
  <w:num w:numId="2">
    <w:abstractNumId w:val="19"/>
  </w:num>
  <w:num w:numId="3">
    <w:abstractNumId w:val="17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5"/>
  </w:num>
  <w:num w:numId="15">
    <w:abstractNumId w:val="14"/>
  </w:num>
  <w:num w:numId="16">
    <w:abstractNumId w:val="22"/>
  </w:num>
  <w:num w:numId="17">
    <w:abstractNumId w:val="21"/>
  </w:num>
  <w:num w:numId="18">
    <w:abstractNumId w:val="16"/>
  </w:num>
  <w:num w:numId="19">
    <w:abstractNumId w:val="18"/>
  </w:num>
  <w:num w:numId="20">
    <w:abstractNumId w:val="10"/>
  </w:num>
  <w:num w:numId="21">
    <w:abstractNumId w:val="12"/>
  </w:num>
  <w:num w:numId="22">
    <w:abstractNumId w:val="11"/>
  </w:num>
  <w:num w:numId="23">
    <w:abstractNumId w:val="13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D37"/>
    <w:rsid w:val="00002FBA"/>
    <w:rsid w:val="00013A39"/>
    <w:rsid w:val="000214CA"/>
    <w:rsid w:val="000242C9"/>
    <w:rsid w:val="00030774"/>
    <w:rsid w:val="00030895"/>
    <w:rsid w:val="00032BB8"/>
    <w:rsid w:val="00037BFB"/>
    <w:rsid w:val="000477E2"/>
    <w:rsid w:val="00055E55"/>
    <w:rsid w:val="00074981"/>
    <w:rsid w:val="000777F0"/>
    <w:rsid w:val="00083DD3"/>
    <w:rsid w:val="0008498C"/>
    <w:rsid w:val="00091949"/>
    <w:rsid w:val="0009276B"/>
    <w:rsid w:val="000A6DB2"/>
    <w:rsid w:val="000B6CF9"/>
    <w:rsid w:val="000C00EE"/>
    <w:rsid w:val="000C3A72"/>
    <w:rsid w:val="000C3E7F"/>
    <w:rsid w:val="000C5B3E"/>
    <w:rsid w:val="001006CA"/>
    <w:rsid w:val="0010686B"/>
    <w:rsid w:val="001267DF"/>
    <w:rsid w:val="00132237"/>
    <w:rsid w:val="00132334"/>
    <w:rsid w:val="00145318"/>
    <w:rsid w:val="00172CF9"/>
    <w:rsid w:val="00177AAE"/>
    <w:rsid w:val="001809EE"/>
    <w:rsid w:val="00182742"/>
    <w:rsid w:val="00191BDB"/>
    <w:rsid w:val="00195873"/>
    <w:rsid w:val="001A361B"/>
    <w:rsid w:val="001B52D7"/>
    <w:rsid w:val="001B74D1"/>
    <w:rsid w:val="001C09B9"/>
    <w:rsid w:val="001C2F58"/>
    <w:rsid w:val="001D2FA8"/>
    <w:rsid w:val="001D691B"/>
    <w:rsid w:val="001E262E"/>
    <w:rsid w:val="001E66A9"/>
    <w:rsid w:val="002108B1"/>
    <w:rsid w:val="002243E6"/>
    <w:rsid w:val="00231044"/>
    <w:rsid w:val="002364D8"/>
    <w:rsid w:val="00252A8A"/>
    <w:rsid w:val="00265737"/>
    <w:rsid w:val="00283EB6"/>
    <w:rsid w:val="00285078"/>
    <w:rsid w:val="00293B83"/>
    <w:rsid w:val="002A08F4"/>
    <w:rsid w:val="002B07E0"/>
    <w:rsid w:val="002C1392"/>
    <w:rsid w:val="002C3D37"/>
    <w:rsid w:val="002C7A4D"/>
    <w:rsid w:val="002D280D"/>
    <w:rsid w:val="002D2C37"/>
    <w:rsid w:val="002E3D0E"/>
    <w:rsid w:val="002E440B"/>
    <w:rsid w:val="002E5CB7"/>
    <w:rsid w:val="003028A3"/>
    <w:rsid w:val="00307C91"/>
    <w:rsid w:val="00312BD9"/>
    <w:rsid w:val="003308D9"/>
    <w:rsid w:val="0034149D"/>
    <w:rsid w:val="0034247E"/>
    <w:rsid w:val="003442E4"/>
    <w:rsid w:val="00352ABB"/>
    <w:rsid w:val="003723E4"/>
    <w:rsid w:val="00380033"/>
    <w:rsid w:val="003829BA"/>
    <w:rsid w:val="00391373"/>
    <w:rsid w:val="00394806"/>
    <w:rsid w:val="00396477"/>
    <w:rsid w:val="003A17AA"/>
    <w:rsid w:val="003C7EF4"/>
    <w:rsid w:val="003D4C8D"/>
    <w:rsid w:val="003E2AB9"/>
    <w:rsid w:val="003F24F5"/>
    <w:rsid w:val="00403B95"/>
    <w:rsid w:val="00403BD0"/>
    <w:rsid w:val="00420F8D"/>
    <w:rsid w:val="00422034"/>
    <w:rsid w:val="00427717"/>
    <w:rsid w:val="00451881"/>
    <w:rsid w:val="0048543C"/>
    <w:rsid w:val="00495597"/>
    <w:rsid w:val="004B2D23"/>
    <w:rsid w:val="004B3C30"/>
    <w:rsid w:val="004C2FFC"/>
    <w:rsid w:val="004C35C5"/>
    <w:rsid w:val="004C7050"/>
    <w:rsid w:val="004E6712"/>
    <w:rsid w:val="004F5051"/>
    <w:rsid w:val="00501AB4"/>
    <w:rsid w:val="00506C62"/>
    <w:rsid w:val="00515F66"/>
    <w:rsid w:val="00522C94"/>
    <w:rsid w:val="00522CBB"/>
    <w:rsid w:val="00530565"/>
    <w:rsid w:val="00533CCC"/>
    <w:rsid w:val="005426C6"/>
    <w:rsid w:val="005602E8"/>
    <w:rsid w:val="00563CA3"/>
    <w:rsid w:val="00576775"/>
    <w:rsid w:val="00576ACF"/>
    <w:rsid w:val="00581799"/>
    <w:rsid w:val="005835BE"/>
    <w:rsid w:val="00583B3E"/>
    <w:rsid w:val="005944DC"/>
    <w:rsid w:val="00595C26"/>
    <w:rsid w:val="005A097D"/>
    <w:rsid w:val="005A5A3A"/>
    <w:rsid w:val="005A68E3"/>
    <w:rsid w:val="005B7687"/>
    <w:rsid w:val="005D1694"/>
    <w:rsid w:val="005D501D"/>
    <w:rsid w:val="005F24AE"/>
    <w:rsid w:val="00616953"/>
    <w:rsid w:val="00623571"/>
    <w:rsid w:val="00630F9E"/>
    <w:rsid w:val="00632405"/>
    <w:rsid w:val="00636E57"/>
    <w:rsid w:val="0065041C"/>
    <w:rsid w:val="00651399"/>
    <w:rsid w:val="0068781E"/>
    <w:rsid w:val="006971DE"/>
    <w:rsid w:val="00697389"/>
    <w:rsid w:val="006A3CE7"/>
    <w:rsid w:val="006A489C"/>
    <w:rsid w:val="006A537D"/>
    <w:rsid w:val="006A7D4A"/>
    <w:rsid w:val="006C36D1"/>
    <w:rsid w:val="006E630B"/>
    <w:rsid w:val="006F09DC"/>
    <w:rsid w:val="006F1732"/>
    <w:rsid w:val="006F377E"/>
    <w:rsid w:val="006F7E8D"/>
    <w:rsid w:val="00710ED0"/>
    <w:rsid w:val="00711479"/>
    <w:rsid w:val="007140C7"/>
    <w:rsid w:val="0071697D"/>
    <w:rsid w:val="007270FA"/>
    <w:rsid w:val="00780829"/>
    <w:rsid w:val="00785540"/>
    <w:rsid w:val="007912DA"/>
    <w:rsid w:val="007A217D"/>
    <w:rsid w:val="007A2B74"/>
    <w:rsid w:val="007B1C75"/>
    <w:rsid w:val="007B2B4B"/>
    <w:rsid w:val="007C1645"/>
    <w:rsid w:val="007D2B53"/>
    <w:rsid w:val="007D7960"/>
    <w:rsid w:val="007E1398"/>
    <w:rsid w:val="007E5CCE"/>
    <w:rsid w:val="007F18A4"/>
    <w:rsid w:val="00831B31"/>
    <w:rsid w:val="00837B47"/>
    <w:rsid w:val="008453CA"/>
    <w:rsid w:val="00846771"/>
    <w:rsid w:val="00850A43"/>
    <w:rsid w:val="0085147D"/>
    <w:rsid w:val="0085282B"/>
    <w:rsid w:val="00854CB8"/>
    <w:rsid w:val="0088425B"/>
    <w:rsid w:val="008950A5"/>
    <w:rsid w:val="008A26B5"/>
    <w:rsid w:val="008B0C2C"/>
    <w:rsid w:val="008C25DA"/>
    <w:rsid w:val="008D5230"/>
    <w:rsid w:val="008D6D69"/>
    <w:rsid w:val="008E4833"/>
    <w:rsid w:val="008F0AB7"/>
    <w:rsid w:val="00900CE0"/>
    <w:rsid w:val="00931D64"/>
    <w:rsid w:val="00933B8F"/>
    <w:rsid w:val="00936AE6"/>
    <w:rsid w:val="009419EA"/>
    <w:rsid w:val="009619B0"/>
    <w:rsid w:val="00986CB2"/>
    <w:rsid w:val="009932D6"/>
    <w:rsid w:val="009936C3"/>
    <w:rsid w:val="009A41C0"/>
    <w:rsid w:val="009A60E7"/>
    <w:rsid w:val="009B4A16"/>
    <w:rsid w:val="009C5EBD"/>
    <w:rsid w:val="009D148E"/>
    <w:rsid w:val="009D6467"/>
    <w:rsid w:val="009E120A"/>
    <w:rsid w:val="009E20CA"/>
    <w:rsid w:val="009E73BC"/>
    <w:rsid w:val="00A00327"/>
    <w:rsid w:val="00A1209C"/>
    <w:rsid w:val="00A13C87"/>
    <w:rsid w:val="00A24273"/>
    <w:rsid w:val="00A54902"/>
    <w:rsid w:val="00A65CAF"/>
    <w:rsid w:val="00A66B0E"/>
    <w:rsid w:val="00A72400"/>
    <w:rsid w:val="00A72CD1"/>
    <w:rsid w:val="00A74CF7"/>
    <w:rsid w:val="00A823E2"/>
    <w:rsid w:val="00A835EC"/>
    <w:rsid w:val="00A8445E"/>
    <w:rsid w:val="00A9072B"/>
    <w:rsid w:val="00A91B4F"/>
    <w:rsid w:val="00AA6A96"/>
    <w:rsid w:val="00AE0469"/>
    <w:rsid w:val="00AE65F1"/>
    <w:rsid w:val="00AE6C17"/>
    <w:rsid w:val="00B011D6"/>
    <w:rsid w:val="00B35286"/>
    <w:rsid w:val="00B41858"/>
    <w:rsid w:val="00B532F7"/>
    <w:rsid w:val="00B570FE"/>
    <w:rsid w:val="00B73253"/>
    <w:rsid w:val="00B83630"/>
    <w:rsid w:val="00B836DF"/>
    <w:rsid w:val="00B8424B"/>
    <w:rsid w:val="00B944AF"/>
    <w:rsid w:val="00BA38D0"/>
    <w:rsid w:val="00BB63F9"/>
    <w:rsid w:val="00BC0A98"/>
    <w:rsid w:val="00BC3A3E"/>
    <w:rsid w:val="00BC3F1B"/>
    <w:rsid w:val="00BF1962"/>
    <w:rsid w:val="00BF3950"/>
    <w:rsid w:val="00C0020C"/>
    <w:rsid w:val="00C036F9"/>
    <w:rsid w:val="00C04272"/>
    <w:rsid w:val="00C26BC7"/>
    <w:rsid w:val="00C3378A"/>
    <w:rsid w:val="00C34670"/>
    <w:rsid w:val="00C35215"/>
    <w:rsid w:val="00C40D4E"/>
    <w:rsid w:val="00C55E21"/>
    <w:rsid w:val="00C64E69"/>
    <w:rsid w:val="00C65A6D"/>
    <w:rsid w:val="00C8363A"/>
    <w:rsid w:val="00C91A7E"/>
    <w:rsid w:val="00CA4888"/>
    <w:rsid w:val="00CB07BA"/>
    <w:rsid w:val="00CD69DA"/>
    <w:rsid w:val="00CD773D"/>
    <w:rsid w:val="00D12D8C"/>
    <w:rsid w:val="00D150D6"/>
    <w:rsid w:val="00D2399C"/>
    <w:rsid w:val="00D24416"/>
    <w:rsid w:val="00D34962"/>
    <w:rsid w:val="00D45F91"/>
    <w:rsid w:val="00D51FE6"/>
    <w:rsid w:val="00D60D95"/>
    <w:rsid w:val="00D67C76"/>
    <w:rsid w:val="00DC4542"/>
    <w:rsid w:val="00DE7D78"/>
    <w:rsid w:val="00DF4563"/>
    <w:rsid w:val="00DF6E4D"/>
    <w:rsid w:val="00DF74A3"/>
    <w:rsid w:val="00E043DB"/>
    <w:rsid w:val="00E05653"/>
    <w:rsid w:val="00E11247"/>
    <w:rsid w:val="00E26EF2"/>
    <w:rsid w:val="00E34AEB"/>
    <w:rsid w:val="00E54751"/>
    <w:rsid w:val="00E55F0F"/>
    <w:rsid w:val="00E60BAC"/>
    <w:rsid w:val="00E82CAB"/>
    <w:rsid w:val="00E8678D"/>
    <w:rsid w:val="00E87284"/>
    <w:rsid w:val="00E912E5"/>
    <w:rsid w:val="00E97382"/>
    <w:rsid w:val="00EA34D3"/>
    <w:rsid w:val="00EA66BE"/>
    <w:rsid w:val="00EB38E6"/>
    <w:rsid w:val="00EC0E2F"/>
    <w:rsid w:val="00EC5746"/>
    <w:rsid w:val="00EE120D"/>
    <w:rsid w:val="00EE64C2"/>
    <w:rsid w:val="00EE7C81"/>
    <w:rsid w:val="00EE7DFA"/>
    <w:rsid w:val="00F04B73"/>
    <w:rsid w:val="00F0659A"/>
    <w:rsid w:val="00F11207"/>
    <w:rsid w:val="00F14605"/>
    <w:rsid w:val="00F14DE1"/>
    <w:rsid w:val="00F375AF"/>
    <w:rsid w:val="00F435D6"/>
    <w:rsid w:val="00F43783"/>
    <w:rsid w:val="00F458BF"/>
    <w:rsid w:val="00F55FE2"/>
    <w:rsid w:val="00F739C8"/>
    <w:rsid w:val="00F86681"/>
    <w:rsid w:val="00F8685B"/>
    <w:rsid w:val="00F87229"/>
    <w:rsid w:val="00F9137F"/>
    <w:rsid w:val="00F93065"/>
    <w:rsid w:val="00F9520C"/>
    <w:rsid w:val="00F96776"/>
    <w:rsid w:val="00F97568"/>
    <w:rsid w:val="00FA2D4F"/>
    <w:rsid w:val="00FA6EEC"/>
    <w:rsid w:val="00FC3C34"/>
    <w:rsid w:val="00FC7298"/>
    <w:rsid w:val="00FD0E69"/>
    <w:rsid w:val="00FE1745"/>
    <w:rsid w:val="00FF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A9720ED-6C6E-416C-B646-C519D5F44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2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38E6"/>
    <w:rPr>
      <w:rFonts w:eastAsiaTheme="minorEastAsia" w:cs="Times New Roman"/>
    </w:rPr>
  </w:style>
  <w:style w:type="paragraph" w:styleId="1">
    <w:name w:val="heading 1"/>
    <w:basedOn w:val="a"/>
    <w:link w:val="10"/>
    <w:uiPriority w:val="9"/>
    <w:qFormat/>
    <w:rsid w:val="00697389"/>
    <w:pPr>
      <w:keepNext/>
      <w:keepLines/>
      <w:outlineLvl w:val="0"/>
    </w:pPr>
    <w:rPr>
      <w:rFonts w:asciiTheme="majorHAnsi" w:hAnsiTheme="majorHAnsi"/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738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738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738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738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738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738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738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738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5540"/>
    <w:rPr>
      <w:rFonts w:asciiTheme="majorHAnsi" w:eastAsiaTheme="minorEastAsia" w:hAnsiTheme="majorHAnsi" w:cs="Times New Roman"/>
      <w:b/>
    </w:rPr>
  </w:style>
  <w:style w:type="table" w:customStyle="1" w:styleId="a3">
    <w:name w:val="Таблица записки"/>
    <w:basedOn w:val="a1"/>
    <w:uiPriority w:val="99"/>
    <w:rsid w:val="00785540"/>
    <w:pPr>
      <w:spacing w:before="240"/>
      <w:contextualSpacing/>
    </w:pPr>
    <w:rPr>
      <w:rFonts w:eastAsiaTheme="minorEastAsia" w:cs="Times New Roman"/>
    </w:rPr>
    <w:tblPr>
      <w:tblBorders>
        <w:bottom w:val="single" w:sz="2" w:space="0" w:color="auto"/>
      </w:tblBorders>
    </w:tblPr>
    <w:tblStylePr w:type="firstCol">
      <w:pPr>
        <w:wordWrap/>
        <w:spacing w:beforeLines="0" w:before="240" w:beforeAutospacing="0"/>
        <w:contextualSpacing/>
      </w:pPr>
      <w:rPr>
        <w:rFonts w:asciiTheme="majorHAnsi" w:hAnsiTheme="majorHAnsi"/>
      </w:rPr>
    </w:tblStylePr>
  </w:style>
  <w:style w:type="paragraph" w:customStyle="1" w:styleId="a4">
    <w:name w:val="Название организации"/>
    <w:basedOn w:val="a"/>
    <w:uiPriority w:val="1"/>
    <w:qFormat/>
    <w:rsid w:val="00785540"/>
    <w:pPr>
      <w:keepLines/>
      <w:pBdr>
        <w:top w:val="single" w:sz="48" w:space="8" w:color="404040" w:themeColor="text1" w:themeTint="BF"/>
        <w:left w:val="single" w:sz="48" w:space="4" w:color="404040" w:themeColor="text1" w:themeTint="BF"/>
        <w:bottom w:val="single" w:sz="48" w:space="8" w:color="404040" w:themeColor="text1" w:themeTint="BF"/>
        <w:right w:val="single" w:sz="48" w:space="4" w:color="404040" w:themeColor="text1" w:themeTint="BF"/>
      </w:pBdr>
      <w:shd w:val="clear" w:color="auto" w:fill="404040" w:themeFill="text1" w:themeFillTint="BF"/>
      <w:spacing w:before="0"/>
      <w:ind w:left="5040" w:right="288"/>
      <w:jc w:val="center"/>
    </w:pPr>
    <w:rPr>
      <w:rFonts w:asciiTheme="majorHAnsi" w:hAnsiTheme="majorHAnsi"/>
      <w:color w:val="FFFFFF" w:themeColor="background1"/>
      <w:spacing w:val="-15"/>
      <w:sz w:val="32"/>
    </w:rPr>
  </w:style>
  <w:style w:type="paragraph" w:styleId="a5">
    <w:name w:val="footer"/>
    <w:basedOn w:val="a"/>
    <w:link w:val="a6"/>
    <w:uiPriority w:val="99"/>
    <w:unhideWhenUsed/>
    <w:qFormat/>
    <w:rsid w:val="00E05653"/>
    <w:pPr>
      <w:jc w:val="center"/>
    </w:pPr>
  </w:style>
  <w:style w:type="character" w:customStyle="1" w:styleId="a6">
    <w:name w:val="Нижний колонтитул Знак"/>
    <w:basedOn w:val="a0"/>
    <w:link w:val="a5"/>
    <w:uiPriority w:val="99"/>
    <w:rsid w:val="00E05653"/>
    <w:rPr>
      <w:rFonts w:eastAsiaTheme="minorEastAsia" w:cs="Times New Roman"/>
    </w:rPr>
  </w:style>
  <w:style w:type="paragraph" w:styleId="a7">
    <w:name w:val="Title"/>
    <w:basedOn w:val="a"/>
    <w:link w:val="a8"/>
    <w:uiPriority w:val="2"/>
    <w:qFormat/>
    <w:rsid w:val="00785540"/>
    <w:pPr>
      <w:keepNext/>
      <w:keepLines/>
      <w:spacing w:before="0" w:after="120"/>
      <w:ind w:left="-720"/>
    </w:pPr>
    <w:rPr>
      <w:rFonts w:asciiTheme="majorHAnsi" w:hAnsiTheme="majorHAnsi"/>
      <w:b/>
      <w:kern w:val="28"/>
      <w:sz w:val="108"/>
    </w:rPr>
  </w:style>
  <w:style w:type="character" w:customStyle="1" w:styleId="a8">
    <w:name w:val="Название Знак"/>
    <w:basedOn w:val="a0"/>
    <w:link w:val="a7"/>
    <w:uiPriority w:val="2"/>
    <w:rsid w:val="00785540"/>
    <w:rPr>
      <w:rFonts w:asciiTheme="majorHAnsi" w:eastAsiaTheme="minorEastAsia" w:hAnsiTheme="majorHAnsi" w:cs="Times New Roman"/>
      <w:b/>
      <w:kern w:val="28"/>
      <w:sz w:val="108"/>
    </w:rPr>
  </w:style>
  <w:style w:type="paragraph" w:styleId="a9">
    <w:name w:val="header"/>
    <w:basedOn w:val="a"/>
    <w:link w:val="aa"/>
    <w:uiPriority w:val="99"/>
    <w:unhideWhenUsed/>
    <w:rsid w:val="00E05653"/>
  </w:style>
  <w:style w:type="character" w:customStyle="1" w:styleId="aa">
    <w:name w:val="Верхний колонтитул Знак"/>
    <w:basedOn w:val="a0"/>
    <w:link w:val="a9"/>
    <w:uiPriority w:val="99"/>
    <w:rsid w:val="00E05653"/>
    <w:rPr>
      <w:rFonts w:eastAsiaTheme="minorEastAsia" w:cs="Times New Roman"/>
    </w:rPr>
  </w:style>
  <w:style w:type="paragraph" w:styleId="ab">
    <w:name w:val="Subtitle"/>
    <w:basedOn w:val="a"/>
    <w:next w:val="a"/>
    <w:link w:val="ac"/>
    <w:uiPriority w:val="11"/>
    <w:semiHidden/>
    <w:unhideWhenUsed/>
    <w:qFormat/>
    <w:rsid w:val="00E87284"/>
    <w:pPr>
      <w:numPr>
        <w:ilvl w:val="1"/>
      </w:numPr>
      <w:spacing w:after="160"/>
    </w:pPr>
    <w:rPr>
      <w:rFonts w:cstheme="minorBidi"/>
      <w:color w:val="5A5A5A" w:themeColor="text1" w:themeTint="A5"/>
    </w:rPr>
  </w:style>
  <w:style w:type="character" w:customStyle="1" w:styleId="ac">
    <w:name w:val="Подзаголовок Знак"/>
    <w:basedOn w:val="a0"/>
    <w:link w:val="ab"/>
    <w:uiPriority w:val="11"/>
    <w:semiHidden/>
    <w:rsid w:val="00E87284"/>
    <w:rPr>
      <w:rFonts w:eastAsiaTheme="minorEastAsia"/>
      <w:color w:val="5A5A5A" w:themeColor="text1" w:themeTint="A5"/>
    </w:rPr>
  </w:style>
  <w:style w:type="character" w:styleId="ad">
    <w:name w:val="Intense Emphasis"/>
    <w:basedOn w:val="a0"/>
    <w:uiPriority w:val="21"/>
    <w:semiHidden/>
    <w:unhideWhenUsed/>
    <w:qFormat/>
    <w:rsid w:val="00E87284"/>
    <w:rPr>
      <w:i/>
      <w:iCs/>
      <w:color w:val="244061" w:themeColor="accent1" w:themeShade="80"/>
    </w:rPr>
  </w:style>
  <w:style w:type="paragraph" w:styleId="ae">
    <w:name w:val="Intense Quote"/>
    <w:basedOn w:val="a"/>
    <w:next w:val="a"/>
    <w:link w:val="af"/>
    <w:uiPriority w:val="30"/>
    <w:semiHidden/>
    <w:unhideWhenUsed/>
    <w:qFormat/>
    <w:rsid w:val="00E87284"/>
    <w:pPr>
      <w:pBdr>
        <w:top w:val="single" w:sz="4" w:space="10" w:color="244061" w:themeColor="accent1" w:themeShade="80"/>
        <w:bottom w:val="single" w:sz="4" w:space="10" w:color="244061" w:themeColor="accent1" w:themeShade="80"/>
      </w:pBdr>
      <w:spacing w:before="360" w:after="360"/>
      <w:ind w:left="864" w:right="864"/>
      <w:jc w:val="center"/>
    </w:pPr>
    <w:rPr>
      <w:i/>
      <w:iCs/>
      <w:color w:val="244061" w:themeColor="accent1" w:themeShade="80"/>
    </w:rPr>
  </w:style>
  <w:style w:type="character" w:customStyle="1" w:styleId="af">
    <w:name w:val="Выделенная цитата Знак"/>
    <w:basedOn w:val="a0"/>
    <w:link w:val="ae"/>
    <w:uiPriority w:val="30"/>
    <w:semiHidden/>
    <w:rsid w:val="00E87284"/>
    <w:rPr>
      <w:rFonts w:eastAsiaTheme="minorEastAsia" w:cs="Times New Roman"/>
      <w:i/>
      <w:iCs/>
      <w:color w:val="244061" w:themeColor="accent1" w:themeShade="80"/>
    </w:rPr>
  </w:style>
  <w:style w:type="character" w:styleId="af0">
    <w:name w:val="Intense Reference"/>
    <w:basedOn w:val="a0"/>
    <w:uiPriority w:val="32"/>
    <w:semiHidden/>
    <w:unhideWhenUsed/>
    <w:qFormat/>
    <w:rsid w:val="00E87284"/>
    <w:rPr>
      <w:b/>
      <w:bCs/>
      <w:caps w:val="0"/>
      <w:smallCaps/>
      <w:color w:val="244061" w:themeColor="accent1" w:themeShade="80"/>
      <w:spacing w:val="5"/>
    </w:rPr>
  </w:style>
  <w:style w:type="paragraph" w:styleId="af1">
    <w:name w:val="Block Text"/>
    <w:basedOn w:val="a"/>
    <w:uiPriority w:val="99"/>
    <w:semiHidden/>
    <w:unhideWhenUsed/>
    <w:rsid w:val="00E87284"/>
    <w:pPr>
      <w:pBdr>
        <w:top w:val="single" w:sz="2" w:space="10" w:color="244061" w:themeColor="accent1" w:themeShade="80" w:shadow="1"/>
        <w:left w:val="single" w:sz="2" w:space="10" w:color="244061" w:themeColor="accent1" w:themeShade="80" w:shadow="1"/>
        <w:bottom w:val="single" w:sz="2" w:space="10" w:color="244061" w:themeColor="accent1" w:themeShade="80" w:shadow="1"/>
        <w:right w:val="single" w:sz="2" w:space="10" w:color="244061" w:themeColor="accent1" w:themeShade="80" w:shadow="1"/>
      </w:pBdr>
      <w:ind w:left="1152" w:right="1152"/>
    </w:pPr>
    <w:rPr>
      <w:rFonts w:cstheme="minorBidi"/>
      <w:i/>
      <w:iCs/>
      <w:color w:val="244061" w:themeColor="accent1" w:themeShade="80"/>
    </w:rPr>
  </w:style>
  <w:style w:type="character" w:styleId="af2">
    <w:name w:val="FollowedHyperlink"/>
    <w:basedOn w:val="a0"/>
    <w:uiPriority w:val="99"/>
    <w:semiHidden/>
    <w:unhideWhenUsed/>
    <w:rsid w:val="00E87284"/>
    <w:rPr>
      <w:color w:val="403152" w:themeColor="accent4" w:themeShade="80"/>
      <w:u w:val="single"/>
    </w:rPr>
  </w:style>
  <w:style w:type="character" w:styleId="af3">
    <w:name w:val="Hyperlink"/>
    <w:basedOn w:val="a0"/>
    <w:uiPriority w:val="99"/>
    <w:unhideWhenUsed/>
    <w:rsid w:val="00E87284"/>
    <w:rPr>
      <w:color w:val="1F497D" w:themeColor="text2"/>
      <w:u w:val="single"/>
    </w:rPr>
  </w:style>
  <w:style w:type="character" w:customStyle="1" w:styleId="Mention">
    <w:name w:val="Mention"/>
    <w:basedOn w:val="a0"/>
    <w:uiPriority w:val="99"/>
    <w:semiHidden/>
    <w:unhideWhenUsed/>
    <w:rsid w:val="00E87284"/>
    <w:rPr>
      <w:color w:val="244061" w:themeColor="accent1" w:themeShade="80"/>
      <w:shd w:val="clear" w:color="auto" w:fill="E6E6E6"/>
    </w:rPr>
  </w:style>
  <w:style w:type="character" w:styleId="af4">
    <w:name w:val="Placeholder Text"/>
    <w:basedOn w:val="a0"/>
    <w:uiPriority w:val="99"/>
    <w:semiHidden/>
    <w:rsid w:val="00E87284"/>
    <w:rPr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97389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697389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af5">
    <w:name w:val="caption"/>
    <w:basedOn w:val="a"/>
    <w:next w:val="a"/>
    <w:uiPriority w:val="35"/>
    <w:semiHidden/>
    <w:unhideWhenUsed/>
    <w:qFormat/>
    <w:rsid w:val="00697389"/>
    <w:pPr>
      <w:spacing w:before="0" w:after="200"/>
    </w:pPr>
    <w:rPr>
      <w:i/>
      <w:iCs/>
      <w:color w:val="1F497D" w:themeColor="text2"/>
      <w:szCs w:val="18"/>
    </w:rPr>
  </w:style>
  <w:style w:type="paragraph" w:styleId="af6">
    <w:name w:val="Balloon Text"/>
    <w:basedOn w:val="a"/>
    <w:link w:val="af7"/>
    <w:uiPriority w:val="99"/>
    <w:semiHidden/>
    <w:unhideWhenUsed/>
    <w:rsid w:val="00697389"/>
    <w:pPr>
      <w:spacing w:before="0"/>
    </w:pPr>
    <w:rPr>
      <w:rFonts w:ascii="Segoe UI" w:hAnsi="Segoe UI" w:cs="Segoe UI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697389"/>
    <w:rPr>
      <w:rFonts w:ascii="Segoe UI" w:eastAsiaTheme="minorEastAsia" w:hAnsi="Segoe UI" w:cs="Segoe UI"/>
      <w:szCs w:val="18"/>
    </w:rPr>
  </w:style>
  <w:style w:type="paragraph" w:styleId="31">
    <w:name w:val="Body Text 3"/>
    <w:basedOn w:val="a"/>
    <w:link w:val="32"/>
    <w:uiPriority w:val="99"/>
    <w:semiHidden/>
    <w:unhideWhenUsed/>
    <w:rsid w:val="00697389"/>
    <w:pPr>
      <w:spacing w:after="120"/>
    </w:pPr>
    <w:rPr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97389"/>
    <w:rPr>
      <w:rFonts w:eastAsiaTheme="minorEastAsia" w:cs="Times New Roman"/>
      <w:szCs w:val="16"/>
    </w:rPr>
  </w:style>
  <w:style w:type="paragraph" w:styleId="33">
    <w:name w:val="Body Text Indent 3"/>
    <w:basedOn w:val="a"/>
    <w:link w:val="34"/>
    <w:uiPriority w:val="99"/>
    <w:semiHidden/>
    <w:unhideWhenUsed/>
    <w:rsid w:val="00697389"/>
    <w:pPr>
      <w:spacing w:after="120"/>
      <w:ind w:left="360"/>
    </w:pPr>
    <w:rPr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97389"/>
    <w:rPr>
      <w:rFonts w:eastAsiaTheme="minorEastAsia" w:cs="Times New Roman"/>
      <w:szCs w:val="16"/>
    </w:rPr>
  </w:style>
  <w:style w:type="character" w:styleId="af8">
    <w:name w:val="annotation reference"/>
    <w:basedOn w:val="a0"/>
    <w:uiPriority w:val="99"/>
    <w:semiHidden/>
    <w:unhideWhenUsed/>
    <w:rsid w:val="00697389"/>
    <w:rPr>
      <w:sz w:val="22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697389"/>
    <w:rPr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697389"/>
    <w:rPr>
      <w:rFonts w:eastAsiaTheme="minorEastAsia" w:cs="Times New Roman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697389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697389"/>
    <w:rPr>
      <w:rFonts w:eastAsiaTheme="minorEastAsia" w:cs="Times New Roman"/>
      <w:b/>
      <w:bCs/>
      <w:szCs w:val="20"/>
    </w:rPr>
  </w:style>
  <w:style w:type="paragraph" w:styleId="afd">
    <w:name w:val="Document Map"/>
    <w:basedOn w:val="a"/>
    <w:link w:val="afe"/>
    <w:uiPriority w:val="99"/>
    <w:semiHidden/>
    <w:unhideWhenUsed/>
    <w:rsid w:val="00697389"/>
    <w:pPr>
      <w:spacing w:before="0"/>
    </w:pPr>
    <w:rPr>
      <w:rFonts w:ascii="Segoe UI" w:hAnsi="Segoe UI" w:cs="Segoe UI"/>
      <w:szCs w:val="16"/>
    </w:rPr>
  </w:style>
  <w:style w:type="character" w:customStyle="1" w:styleId="afe">
    <w:name w:val="Схема документа Знак"/>
    <w:basedOn w:val="a0"/>
    <w:link w:val="afd"/>
    <w:uiPriority w:val="99"/>
    <w:semiHidden/>
    <w:rsid w:val="00697389"/>
    <w:rPr>
      <w:rFonts w:ascii="Segoe UI" w:eastAsiaTheme="minorEastAsia" w:hAnsi="Segoe UI" w:cs="Segoe UI"/>
      <w:szCs w:val="16"/>
    </w:rPr>
  </w:style>
  <w:style w:type="paragraph" w:styleId="aff">
    <w:name w:val="endnote text"/>
    <w:basedOn w:val="a"/>
    <w:link w:val="aff0"/>
    <w:uiPriority w:val="99"/>
    <w:semiHidden/>
    <w:unhideWhenUsed/>
    <w:rsid w:val="00697389"/>
    <w:pPr>
      <w:spacing w:before="0"/>
    </w:pPr>
    <w:rPr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semiHidden/>
    <w:rsid w:val="00697389"/>
    <w:rPr>
      <w:rFonts w:eastAsiaTheme="minorEastAsia" w:cs="Times New Roman"/>
      <w:szCs w:val="20"/>
    </w:rPr>
  </w:style>
  <w:style w:type="paragraph" w:styleId="21">
    <w:name w:val="envelope return"/>
    <w:basedOn w:val="a"/>
    <w:uiPriority w:val="99"/>
    <w:semiHidden/>
    <w:unhideWhenUsed/>
    <w:rsid w:val="00697389"/>
    <w:pPr>
      <w:spacing w:before="0"/>
    </w:pPr>
    <w:rPr>
      <w:rFonts w:asciiTheme="majorHAnsi" w:eastAsiaTheme="majorEastAsia" w:hAnsiTheme="majorHAnsi" w:cstheme="majorBidi"/>
      <w:szCs w:val="20"/>
    </w:rPr>
  </w:style>
  <w:style w:type="paragraph" w:styleId="aff1">
    <w:name w:val="footnote text"/>
    <w:basedOn w:val="a"/>
    <w:link w:val="aff2"/>
    <w:uiPriority w:val="99"/>
    <w:semiHidden/>
    <w:unhideWhenUsed/>
    <w:rsid w:val="00697389"/>
    <w:pPr>
      <w:spacing w:before="0"/>
    </w:pPr>
    <w:rPr>
      <w:szCs w:val="20"/>
    </w:rPr>
  </w:style>
  <w:style w:type="character" w:customStyle="1" w:styleId="aff2">
    <w:name w:val="Текст сноски Знак"/>
    <w:basedOn w:val="a0"/>
    <w:link w:val="aff1"/>
    <w:uiPriority w:val="99"/>
    <w:semiHidden/>
    <w:rsid w:val="00697389"/>
    <w:rPr>
      <w:rFonts w:eastAsiaTheme="minorEastAsia" w:cs="Times New Roman"/>
      <w:szCs w:val="20"/>
    </w:rPr>
  </w:style>
  <w:style w:type="character" w:styleId="HTML">
    <w:name w:val="HTML Code"/>
    <w:basedOn w:val="a0"/>
    <w:uiPriority w:val="99"/>
    <w:semiHidden/>
    <w:unhideWhenUsed/>
    <w:rsid w:val="00697389"/>
    <w:rPr>
      <w:rFonts w:ascii="Consolas" w:hAnsi="Consolas"/>
      <w:sz w:val="22"/>
      <w:szCs w:val="20"/>
    </w:rPr>
  </w:style>
  <w:style w:type="character" w:styleId="HTML0">
    <w:name w:val="HTML Keyboard"/>
    <w:basedOn w:val="a0"/>
    <w:uiPriority w:val="99"/>
    <w:semiHidden/>
    <w:unhideWhenUsed/>
    <w:rsid w:val="00697389"/>
    <w:rPr>
      <w:rFonts w:ascii="Consolas" w:hAnsi="Consolas"/>
      <w:sz w:val="22"/>
      <w:szCs w:val="20"/>
    </w:rPr>
  </w:style>
  <w:style w:type="paragraph" w:styleId="HTML1">
    <w:name w:val="HTML Preformatted"/>
    <w:basedOn w:val="a"/>
    <w:link w:val="HTML2"/>
    <w:uiPriority w:val="99"/>
    <w:semiHidden/>
    <w:unhideWhenUsed/>
    <w:rsid w:val="00697389"/>
    <w:pPr>
      <w:spacing w:before="0"/>
    </w:pPr>
    <w:rPr>
      <w:rFonts w:ascii="Consolas" w:hAnsi="Consolas"/>
      <w:szCs w:val="20"/>
    </w:rPr>
  </w:style>
  <w:style w:type="character" w:customStyle="1" w:styleId="HTML2">
    <w:name w:val="Стандартный HTML Знак"/>
    <w:basedOn w:val="a0"/>
    <w:link w:val="HTML1"/>
    <w:uiPriority w:val="99"/>
    <w:semiHidden/>
    <w:rsid w:val="00697389"/>
    <w:rPr>
      <w:rFonts w:ascii="Consolas" w:eastAsiaTheme="minorEastAsia" w:hAnsi="Consolas" w:cs="Times New Roman"/>
      <w:szCs w:val="20"/>
    </w:rPr>
  </w:style>
  <w:style w:type="character" w:styleId="HTML3">
    <w:name w:val="HTML Typewriter"/>
    <w:basedOn w:val="a0"/>
    <w:uiPriority w:val="99"/>
    <w:semiHidden/>
    <w:unhideWhenUsed/>
    <w:rsid w:val="00697389"/>
    <w:rPr>
      <w:rFonts w:ascii="Consolas" w:hAnsi="Consolas"/>
      <w:sz w:val="22"/>
      <w:szCs w:val="20"/>
    </w:rPr>
  </w:style>
  <w:style w:type="paragraph" w:styleId="aff3">
    <w:name w:val="macro"/>
    <w:link w:val="aff4"/>
    <w:uiPriority w:val="99"/>
    <w:semiHidden/>
    <w:unhideWhenUsed/>
    <w:rsid w:val="0069738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Theme="minorEastAsia" w:hAnsi="Consolas" w:cs="Times New Roman"/>
      <w:szCs w:val="20"/>
    </w:rPr>
  </w:style>
  <w:style w:type="character" w:customStyle="1" w:styleId="aff4">
    <w:name w:val="Текст макроса Знак"/>
    <w:basedOn w:val="a0"/>
    <w:link w:val="aff3"/>
    <w:uiPriority w:val="99"/>
    <w:semiHidden/>
    <w:rsid w:val="00697389"/>
    <w:rPr>
      <w:rFonts w:ascii="Consolas" w:eastAsiaTheme="minorEastAsia" w:hAnsi="Consolas" w:cs="Times New Roman"/>
      <w:szCs w:val="20"/>
    </w:rPr>
  </w:style>
  <w:style w:type="paragraph" w:styleId="aff5">
    <w:name w:val="Plain Text"/>
    <w:basedOn w:val="a"/>
    <w:link w:val="aff6"/>
    <w:uiPriority w:val="99"/>
    <w:semiHidden/>
    <w:unhideWhenUsed/>
    <w:rsid w:val="00697389"/>
    <w:pPr>
      <w:spacing w:before="0"/>
    </w:pPr>
    <w:rPr>
      <w:rFonts w:ascii="Consolas" w:hAnsi="Consolas"/>
      <w:szCs w:val="21"/>
    </w:rPr>
  </w:style>
  <w:style w:type="character" w:customStyle="1" w:styleId="aff6">
    <w:name w:val="Текст Знак"/>
    <w:basedOn w:val="a0"/>
    <w:link w:val="aff5"/>
    <w:uiPriority w:val="99"/>
    <w:semiHidden/>
    <w:rsid w:val="00697389"/>
    <w:rPr>
      <w:rFonts w:ascii="Consolas" w:eastAsiaTheme="minorEastAsia" w:hAnsi="Consolas" w:cs="Times New Roman"/>
      <w:szCs w:val="21"/>
    </w:rPr>
  </w:style>
  <w:style w:type="character" w:customStyle="1" w:styleId="70">
    <w:name w:val="Заголовок 7 Знак"/>
    <w:basedOn w:val="a0"/>
    <w:link w:val="7"/>
    <w:uiPriority w:val="9"/>
    <w:semiHidden/>
    <w:rsid w:val="0069738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9738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697389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69738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69738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69738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aff7">
    <w:name w:val="Table Grid"/>
    <w:basedOn w:val="a1"/>
    <w:uiPriority w:val="39"/>
    <w:rsid w:val="00C91A7E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DF6E4D"/>
    <w:pPr>
      <w:spacing w:before="0" w:line="276" w:lineRule="auto"/>
    </w:pPr>
    <w:rPr>
      <w:rFonts w:ascii="Arial" w:eastAsia="Arial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9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4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3456">
              <w:marLeft w:val="0"/>
              <w:marRight w:val="0"/>
              <w:marTop w:val="0"/>
              <w:marBottom w:val="0"/>
              <w:divBdr>
                <w:top w:val="single" w:sz="48" w:space="0" w:color="E6CEB8"/>
                <w:left w:val="single" w:sz="48" w:space="0" w:color="E6CEB8"/>
                <w:bottom w:val="single" w:sz="48" w:space="0" w:color="E6CEB8"/>
                <w:right w:val="single" w:sz="48" w:space="0" w:color="E6CEB8"/>
              </w:divBdr>
            </w:div>
          </w:divsChild>
        </w:div>
        <w:div w:id="20254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043334">
              <w:marLeft w:val="-375"/>
              <w:marRight w:val="-3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6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0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66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1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01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251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22208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136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023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71930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899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127217">
                                  <w:marLeft w:val="0"/>
                                  <w:marRight w:val="0"/>
                                  <w:marTop w:val="0"/>
                                  <w:marBottom w:val="21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001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748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317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204916">
                                  <w:marLeft w:val="0"/>
                                  <w:marRight w:val="0"/>
                                  <w:marTop w:val="0"/>
                                  <w:marBottom w:val="21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4973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78460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3275669">
                                  <w:marLeft w:val="0"/>
                                  <w:marRight w:val="0"/>
                                  <w:marTop w:val="0"/>
                                  <w:marBottom w:val="21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4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9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0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6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7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67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44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8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3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31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91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7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4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88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37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80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23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0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7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09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9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003085">
                      <w:marLeft w:val="0"/>
                      <w:marRight w:val="495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80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94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8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566662">
                  <w:marLeft w:val="3000"/>
                  <w:marRight w:val="43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30792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721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840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6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02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0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4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3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53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88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21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2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05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00597">
                      <w:marLeft w:val="0"/>
                      <w:marRight w:val="495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38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umarami\AppData\Roaming\Microsoft\Templates\&#1057;&#1083;&#1091;&#1078;&#1077;&#1073;&#1085;&#1072;&#1103;%20&#1079;&#1072;&#1087;&#1080;&#1089;&#1082;&#1072;%20(&#1087;&#1088;&#1086;&#1092;&#1077;&#1089;&#1089;&#1080;&#1086;&#1085;&#1072;&#1083;&#1100;&#1085;&#1086;&#1077;%20&#1086;&#1092;&#1086;&#1088;&#1084;&#1083;&#1077;&#1085;&#1080;&#1077;).dotx" TargetMode="External"/></Relationships>
</file>

<file path=word/theme/theme1.xml><?xml version="1.0" encoding="utf-8"?>
<a:theme xmlns:a="http://schemas.openxmlformats.org/drawingml/2006/main" name="Theme1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nvitation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Служебная записка (профессиональное оформление).dotx</Template>
  <TotalTime>26</TotalTime>
  <Pages>8</Pages>
  <Words>1352</Words>
  <Characters>7710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Ивановна Чумара</dc:creator>
  <cp:keywords/>
  <dc:description/>
  <cp:lastModifiedBy>Мария Ивановна Самусева</cp:lastModifiedBy>
  <cp:revision>17</cp:revision>
  <cp:lastPrinted>2024-05-13T04:17:00Z</cp:lastPrinted>
  <dcterms:created xsi:type="dcterms:W3CDTF">2026-01-12T04:31:00Z</dcterms:created>
  <dcterms:modified xsi:type="dcterms:W3CDTF">2026-10-12T08:58:00Z</dcterms:modified>
</cp:coreProperties>
</file>