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5E1" w:rsidRPr="00AF5B92" w:rsidRDefault="002235E1" w:rsidP="00AF5B92">
      <w:pPr>
        <w:jc w:val="center"/>
        <w:rPr>
          <w:b/>
          <w:color w:val="0070C0"/>
        </w:rPr>
      </w:pPr>
      <w:r w:rsidRPr="00AF5B92">
        <w:rPr>
          <w:b/>
          <w:color w:val="0070C0"/>
        </w:rPr>
        <w:t>Краткий аналитический отчет по теме: «Оценка эффективности государственной политики в сфере безопасности и противодействия коррупции в Красноярском крае»</w:t>
      </w:r>
    </w:p>
    <w:p w:rsidR="002235E1" w:rsidRDefault="002235E1" w:rsidP="00AF5B92">
      <w:pPr>
        <w:jc w:val="center"/>
      </w:pPr>
    </w:p>
    <w:p w:rsidR="002235E1" w:rsidRDefault="002235E1" w:rsidP="00AF5B92">
      <w:pPr>
        <w:ind w:firstLine="708"/>
        <w:jc w:val="both"/>
        <w:rPr>
          <w:bCs/>
          <w:iCs/>
        </w:rPr>
      </w:pPr>
      <w:r w:rsidRPr="00AF5B92">
        <w:rPr>
          <w:bCs/>
          <w:iCs/>
        </w:rPr>
        <w:t xml:space="preserve">В </w:t>
      </w:r>
      <w:r>
        <w:rPr>
          <w:bCs/>
          <w:iCs/>
        </w:rPr>
        <w:t>ноябре</w:t>
      </w:r>
      <w:r w:rsidRPr="00AF5B92">
        <w:rPr>
          <w:bCs/>
          <w:iCs/>
        </w:rPr>
        <w:t xml:space="preserve"> 201</w:t>
      </w:r>
      <w:r>
        <w:rPr>
          <w:bCs/>
          <w:iCs/>
        </w:rPr>
        <w:t>6</w:t>
      </w:r>
      <w:r w:rsidRPr="00AF5B92">
        <w:rPr>
          <w:bCs/>
          <w:iCs/>
        </w:rPr>
        <w:t xml:space="preserve"> г. по заказу </w:t>
      </w:r>
      <w:r w:rsidRPr="005D56EE">
        <w:rPr>
          <w:bCs/>
          <w:iCs/>
        </w:rPr>
        <w:t>Краевого государственного автономного учреждения «Организационно-методический Медиацентр»</w:t>
      </w:r>
      <w:r>
        <w:rPr>
          <w:b/>
          <w:bCs/>
          <w:iCs/>
        </w:rPr>
        <w:t xml:space="preserve"> </w:t>
      </w:r>
      <w:r w:rsidRPr="00AF5B92">
        <w:rPr>
          <w:bCs/>
          <w:iCs/>
        </w:rPr>
        <w:t xml:space="preserve">специалистами Автономной некоммерческой организации высшего профессионального образования «Новый сибирский институт» было проведено социологическое исследование на тему: </w:t>
      </w:r>
      <w:r>
        <w:rPr>
          <w:bCs/>
          <w:iCs/>
        </w:rPr>
        <w:t>Оценка эффективности государственной политики</w:t>
      </w:r>
      <w:r w:rsidRPr="00086CC2">
        <w:rPr>
          <w:bCs/>
          <w:iCs/>
        </w:rPr>
        <w:t xml:space="preserve"> в сфере безопасности и противодействия коррупции в Красноярском крае»</w:t>
      </w:r>
      <w:r>
        <w:rPr>
          <w:bCs/>
          <w:iCs/>
        </w:rPr>
        <w:t>.</w:t>
      </w:r>
    </w:p>
    <w:p w:rsidR="002235E1" w:rsidRDefault="002235E1" w:rsidP="00AF5B92">
      <w:pPr>
        <w:ind w:firstLine="708"/>
        <w:jc w:val="both"/>
        <w:rPr>
          <w:bCs/>
          <w:iCs/>
        </w:rPr>
      </w:pPr>
      <w:r w:rsidRPr="00DA1F24">
        <w:t xml:space="preserve">Исследование проводилось в 7 городах Красноярского края: </w:t>
      </w:r>
      <w:r w:rsidRPr="00DA1F24">
        <w:rPr>
          <w:bCs/>
          <w:iCs/>
        </w:rPr>
        <w:t>Ачинске, Красноярске, Минусинске, Канске, Лесосибирске, Железногорске, Зеленогорске. Объем выборочной совокупности составил 1200 человек. Для сбора первичной информации был использован метод формализованного интервью (анкетного поквартирного опроса)</w:t>
      </w:r>
      <w:r>
        <w:rPr>
          <w:bCs/>
          <w:iCs/>
        </w:rPr>
        <w:t>.</w:t>
      </w:r>
      <w:r w:rsidRPr="00DA1F24">
        <w:rPr>
          <w:bCs/>
          <w:iCs/>
        </w:rPr>
        <w:t xml:space="preserve"> </w:t>
      </w:r>
    </w:p>
    <w:p w:rsidR="002235E1" w:rsidRDefault="002235E1" w:rsidP="00AF5B92">
      <w:pPr>
        <w:ind w:firstLine="708"/>
        <w:jc w:val="both"/>
      </w:pPr>
      <w:r w:rsidRPr="00DA1F24">
        <w:t>Целью исследования являлось выявление оценки населением эффективности государственной политики в сфере противодействия коррупции в Красноярском крае и оценки населением эффективности государственной антинаркотической политики в Красноярском крае в 201</w:t>
      </w:r>
      <w:r>
        <w:t>6</w:t>
      </w:r>
      <w:r w:rsidRPr="00DA1F24">
        <w:t xml:space="preserve"> году</w:t>
      </w:r>
      <w:r>
        <w:t>.</w:t>
      </w:r>
    </w:p>
    <w:p w:rsidR="002235E1" w:rsidRDefault="002235E1" w:rsidP="00AF5B92">
      <w:pPr>
        <w:ind w:firstLine="708"/>
        <w:jc w:val="both"/>
      </w:pPr>
    </w:p>
    <w:p w:rsidR="002235E1" w:rsidRPr="00AF5B92" w:rsidRDefault="002235E1" w:rsidP="00A3563D">
      <w:pPr>
        <w:ind w:firstLine="709"/>
        <w:jc w:val="center"/>
        <w:rPr>
          <w:b/>
          <w:bCs/>
          <w:color w:val="0070C0"/>
        </w:rPr>
      </w:pPr>
      <w:bookmarkStart w:id="0" w:name="_Toc433724269"/>
      <w:r w:rsidRPr="00AF5B92">
        <w:rPr>
          <w:b/>
          <w:bCs/>
          <w:color w:val="0070C0"/>
        </w:rPr>
        <w:t>Выявление и анализ оценки населением состояния коррупции в Красноярском крае в 201</w:t>
      </w:r>
      <w:r>
        <w:rPr>
          <w:b/>
          <w:bCs/>
          <w:color w:val="0070C0"/>
        </w:rPr>
        <w:t>6</w:t>
      </w:r>
      <w:r w:rsidRPr="00AF5B92">
        <w:rPr>
          <w:b/>
          <w:bCs/>
          <w:color w:val="0070C0"/>
        </w:rPr>
        <w:t xml:space="preserve"> году</w:t>
      </w:r>
      <w:bookmarkEnd w:id="0"/>
    </w:p>
    <w:p w:rsidR="002235E1" w:rsidRPr="0079322E" w:rsidRDefault="002235E1" w:rsidP="0079322E">
      <w:pPr>
        <w:ind w:firstLine="708"/>
        <w:jc w:val="both"/>
      </w:pPr>
      <w:r w:rsidRPr="0079322E">
        <w:t>Как показали результаты исследования 2016 года в структуре тревожности населения, куда входили 20 возможных факторов, коррупция заняла 5 место. В условиях кризиса, как и предполагалось, «в первую пятерку» проблем (респонденты должны были выделить 5 наиболее важных) вошли факторы, определяющие материальное положение и социальную безопасность людей. Это:</w:t>
      </w:r>
    </w:p>
    <w:p w:rsidR="002235E1" w:rsidRPr="0079322E" w:rsidRDefault="002235E1" w:rsidP="0079322E">
      <w:pPr>
        <w:ind w:firstLine="708"/>
        <w:jc w:val="both"/>
      </w:pPr>
      <w:r w:rsidRPr="0079322E">
        <w:rPr>
          <w:b/>
        </w:rPr>
        <w:t>1 место</w:t>
      </w:r>
      <w:r w:rsidRPr="0079322E">
        <w:t>- рост цен на продукты питания (47,0%);</w:t>
      </w:r>
    </w:p>
    <w:p w:rsidR="002235E1" w:rsidRPr="0079322E" w:rsidRDefault="002235E1" w:rsidP="0079322E">
      <w:pPr>
        <w:ind w:firstLine="708"/>
        <w:jc w:val="both"/>
      </w:pPr>
      <w:r w:rsidRPr="0079322E">
        <w:rPr>
          <w:b/>
        </w:rPr>
        <w:t>2 место</w:t>
      </w:r>
      <w:r w:rsidRPr="0079322E">
        <w:t xml:space="preserve"> - низкий уровень заработной платы (42,8%);</w:t>
      </w:r>
    </w:p>
    <w:p w:rsidR="002235E1" w:rsidRPr="0079322E" w:rsidRDefault="002235E1" w:rsidP="0079322E">
      <w:pPr>
        <w:ind w:firstLine="708"/>
        <w:jc w:val="both"/>
      </w:pPr>
      <w:r w:rsidRPr="0079322E">
        <w:rPr>
          <w:b/>
        </w:rPr>
        <w:t>3 место</w:t>
      </w:r>
      <w:r w:rsidRPr="0079322E">
        <w:t xml:space="preserve"> - повышение цен на услуги жил</w:t>
      </w:r>
      <w:r>
        <w:t>.</w:t>
      </w:r>
      <w:r w:rsidRPr="0079322E">
        <w:t>ком</w:t>
      </w:r>
      <w:r>
        <w:t>.</w:t>
      </w:r>
      <w:r w:rsidRPr="0079322E">
        <w:t xml:space="preserve"> служб (42,3%);</w:t>
      </w:r>
    </w:p>
    <w:p w:rsidR="002235E1" w:rsidRPr="0079322E" w:rsidRDefault="002235E1" w:rsidP="0079322E">
      <w:pPr>
        <w:ind w:firstLine="708"/>
        <w:jc w:val="both"/>
      </w:pPr>
      <w:r w:rsidRPr="0079322E">
        <w:rPr>
          <w:b/>
        </w:rPr>
        <w:t>4 место</w:t>
      </w:r>
      <w:r w:rsidRPr="0079322E">
        <w:t xml:space="preserve"> - снижение уровня медицинского обслуживания (39,1%);</w:t>
      </w:r>
    </w:p>
    <w:p w:rsidR="002235E1" w:rsidRPr="0079322E" w:rsidRDefault="002235E1" w:rsidP="0079322E">
      <w:pPr>
        <w:ind w:firstLine="708"/>
        <w:jc w:val="both"/>
      </w:pPr>
      <w:r w:rsidRPr="0079322E">
        <w:rPr>
          <w:b/>
        </w:rPr>
        <w:t xml:space="preserve">5 место </w:t>
      </w:r>
      <w:r w:rsidRPr="0079322E">
        <w:t>- коррупция, произвол чиновников (27,3%) (см. Рис 1).</w:t>
      </w:r>
    </w:p>
    <w:p w:rsidR="002235E1" w:rsidRPr="00AF3FD0" w:rsidRDefault="002235E1" w:rsidP="00AF3FD0">
      <w:pPr>
        <w:ind w:firstLine="708"/>
        <w:jc w:val="both"/>
      </w:pPr>
      <w:r w:rsidRPr="0079322E">
        <w:t>По сравнению с 2015 годом ситуация, связанная с тревожностью населения, существенно изменилась. Прежде всего, заметно вырос общий уровень тревожности. Во-вторых, существенно изменилась конфигурация «первой пятерки»</w:t>
      </w:r>
      <w:r>
        <w:t>.</w:t>
      </w:r>
      <w:r w:rsidRPr="00AF3FD0">
        <w:rPr>
          <w:szCs w:val="22"/>
          <w:lang w:eastAsia="en-US"/>
        </w:rPr>
        <w:t xml:space="preserve"> </w:t>
      </w:r>
      <w:r>
        <w:rPr>
          <w:szCs w:val="22"/>
          <w:lang w:eastAsia="en-US"/>
        </w:rPr>
        <w:t>В</w:t>
      </w:r>
      <w:r w:rsidRPr="00AF3FD0">
        <w:t xml:space="preserve"> 2015 году это:</w:t>
      </w:r>
    </w:p>
    <w:p w:rsidR="002235E1" w:rsidRPr="00AF3FD0" w:rsidRDefault="002235E1" w:rsidP="00AF3FD0">
      <w:pPr>
        <w:ind w:firstLine="708"/>
        <w:jc w:val="both"/>
      </w:pPr>
      <w:r w:rsidRPr="00AF3FD0">
        <w:rPr>
          <w:b/>
        </w:rPr>
        <w:t>1 место</w:t>
      </w:r>
      <w:r w:rsidRPr="00AF3FD0">
        <w:t xml:space="preserve"> – рост цен на продукты питания (44,11%);</w:t>
      </w:r>
    </w:p>
    <w:p w:rsidR="002235E1" w:rsidRPr="00AF3FD0" w:rsidRDefault="002235E1" w:rsidP="00AF3FD0">
      <w:pPr>
        <w:ind w:firstLine="708"/>
        <w:jc w:val="both"/>
      </w:pPr>
      <w:r w:rsidRPr="00AF3FD0">
        <w:rPr>
          <w:b/>
        </w:rPr>
        <w:t>2 место</w:t>
      </w:r>
      <w:r w:rsidRPr="00AF3FD0">
        <w:t xml:space="preserve"> – низкий уровень заработной платы (37,3%);</w:t>
      </w:r>
    </w:p>
    <w:p w:rsidR="002235E1" w:rsidRPr="00AF3FD0" w:rsidRDefault="002235E1" w:rsidP="00AF3FD0">
      <w:pPr>
        <w:ind w:firstLine="708"/>
        <w:jc w:val="both"/>
      </w:pPr>
      <w:r w:rsidRPr="00AF3FD0">
        <w:rPr>
          <w:b/>
        </w:rPr>
        <w:t>3 место</w:t>
      </w:r>
      <w:r w:rsidRPr="00AF3FD0">
        <w:t xml:space="preserve"> – наркомания (31,7%);</w:t>
      </w:r>
    </w:p>
    <w:p w:rsidR="002235E1" w:rsidRPr="00AF3FD0" w:rsidRDefault="002235E1" w:rsidP="00AF3FD0">
      <w:pPr>
        <w:ind w:firstLine="708"/>
        <w:jc w:val="both"/>
      </w:pPr>
      <w:r w:rsidRPr="00AF3FD0">
        <w:rPr>
          <w:b/>
        </w:rPr>
        <w:t>4 место</w:t>
      </w:r>
      <w:r w:rsidRPr="00AF3FD0">
        <w:t xml:space="preserve"> – повышение цен на услуги жил</w:t>
      </w:r>
      <w:r>
        <w:t>.</w:t>
      </w:r>
      <w:r w:rsidRPr="00AF3FD0">
        <w:t>ком</w:t>
      </w:r>
      <w:r>
        <w:t>.</w:t>
      </w:r>
      <w:r w:rsidRPr="00AF3FD0">
        <w:t xml:space="preserve"> служб (31,3%);</w:t>
      </w:r>
    </w:p>
    <w:p w:rsidR="002235E1" w:rsidRPr="00AF3FD0" w:rsidRDefault="002235E1" w:rsidP="00AF3FD0">
      <w:pPr>
        <w:ind w:firstLine="708"/>
        <w:jc w:val="both"/>
      </w:pPr>
      <w:r w:rsidRPr="00AF3FD0">
        <w:rPr>
          <w:b/>
        </w:rPr>
        <w:t>5 место</w:t>
      </w:r>
      <w:r w:rsidRPr="00AF3FD0">
        <w:t xml:space="preserve"> – рост преступности (28,8%) (см. Рис. 1).</w:t>
      </w:r>
    </w:p>
    <w:p w:rsidR="002235E1" w:rsidRPr="00AF3FD0" w:rsidRDefault="002235E1" w:rsidP="00AF3FD0">
      <w:pPr>
        <w:ind w:firstLine="708"/>
        <w:jc w:val="both"/>
      </w:pPr>
      <w:r>
        <w:t>И</w:t>
      </w:r>
      <w:r w:rsidRPr="00AF3FD0">
        <w:t>з этой группы проблем ушли такие проблемы как наркомания и рост преступности. Но зато теперь включены: снижение уровня медицинского обслуживания и коррупция и произвол чиновников (см. Рис 1).</w:t>
      </w:r>
    </w:p>
    <w:p w:rsidR="002235E1" w:rsidRPr="00AF3FD0" w:rsidRDefault="002235E1" w:rsidP="00AF3FD0">
      <w:pPr>
        <w:ind w:firstLine="708"/>
        <w:jc w:val="both"/>
      </w:pPr>
      <w:r w:rsidRPr="00AF3FD0">
        <w:t xml:space="preserve">Таким образом, необходимо признать, что впервые с 2010 года коррупция стала входить в группу наиболее важных проблем. </w:t>
      </w:r>
    </w:p>
    <w:p w:rsidR="002235E1" w:rsidRPr="00AF3FD0" w:rsidRDefault="002235E1" w:rsidP="00AF3FD0">
      <w:pPr>
        <w:jc w:val="both"/>
      </w:pPr>
      <w:r w:rsidRPr="008710A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2" o:spid="_x0000_i1025" type="#_x0000_t75" style="width:462pt;height:57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">
            <v:imagedata r:id="rId5" o:title=""/>
            <o:lock v:ext="edit" aspectratio="f"/>
          </v:shape>
        </w:pict>
      </w:r>
    </w:p>
    <w:p w:rsidR="002235E1" w:rsidRPr="00AF3FD0" w:rsidRDefault="002235E1" w:rsidP="00AF3FD0">
      <w:pPr>
        <w:ind w:firstLine="708"/>
        <w:jc w:val="center"/>
        <w:rPr>
          <w:b/>
          <w:bCs/>
        </w:rPr>
      </w:pPr>
      <w:bookmarkStart w:id="1" w:name="_Toc433988680"/>
      <w:bookmarkStart w:id="2" w:name="_Toc467497309"/>
      <w:r w:rsidRPr="00AF3FD0">
        <w:rPr>
          <w:b/>
          <w:bCs/>
        </w:rPr>
        <w:t>Рис. 1. Распределение ответов на вопрос:</w:t>
      </w:r>
      <w:bookmarkEnd w:id="1"/>
      <w:bookmarkEnd w:id="2"/>
    </w:p>
    <w:p w:rsidR="002235E1" w:rsidRPr="00AF3FD0" w:rsidRDefault="002235E1" w:rsidP="00AF3FD0">
      <w:pPr>
        <w:ind w:firstLine="708"/>
        <w:jc w:val="center"/>
        <w:rPr>
          <w:bCs/>
        </w:rPr>
      </w:pPr>
      <w:bookmarkStart w:id="3" w:name="_Toc433988681"/>
      <w:bookmarkStart w:id="4" w:name="_Toc467497310"/>
      <w:r w:rsidRPr="00AF3FD0">
        <w:rPr>
          <w:b/>
          <w:bCs/>
        </w:rPr>
        <w:t>«Выделите 5 наиболее важных проблем, которые Вас беспокоят больше всего». 2015</w:t>
      </w:r>
      <w:bookmarkEnd w:id="3"/>
      <w:r w:rsidRPr="00AF3FD0">
        <w:rPr>
          <w:b/>
          <w:bCs/>
        </w:rPr>
        <w:t>, 2016 годы</w:t>
      </w:r>
      <w:bookmarkEnd w:id="4"/>
      <w:r>
        <w:rPr>
          <w:b/>
          <w:bCs/>
        </w:rPr>
        <w:t xml:space="preserve"> </w:t>
      </w:r>
      <w:bookmarkStart w:id="5" w:name="_Toc433988682"/>
      <w:bookmarkStart w:id="6" w:name="_Toc467497311"/>
      <w:r w:rsidRPr="00AF3FD0">
        <w:rPr>
          <w:bCs/>
        </w:rPr>
        <w:t>(в % от общей совокупности ответов опрошенных)</w:t>
      </w:r>
      <w:bookmarkEnd w:id="5"/>
      <w:bookmarkEnd w:id="6"/>
    </w:p>
    <w:p w:rsidR="002235E1" w:rsidRPr="00AF3FD0" w:rsidRDefault="002235E1" w:rsidP="00AF3FD0">
      <w:pPr>
        <w:ind w:firstLine="708"/>
        <w:jc w:val="both"/>
        <w:rPr>
          <w:bCs/>
        </w:rPr>
      </w:pPr>
      <w:bookmarkStart w:id="7" w:name="_Toc433019386"/>
      <w:bookmarkStart w:id="8" w:name="_Toc433112324"/>
      <w:bookmarkStart w:id="9" w:name="_Toc433724277"/>
      <w:r w:rsidRPr="00AF3FD0">
        <w:rPr>
          <w:bCs/>
        </w:rPr>
        <w:t>В тоже время необходимо признать, что, переместившись с 7-ого на 5-е место, проблема коррупции и произвола чиновников по удельному весу в структуре тревожности населения выросла несущественно: с 24,7% в 2015 году до 27,5% в 2016 году (см. Рис 1).</w:t>
      </w:r>
    </w:p>
    <w:p w:rsidR="002235E1" w:rsidRPr="00AF3FD0" w:rsidRDefault="002235E1" w:rsidP="00AF3FD0">
      <w:pPr>
        <w:ind w:firstLine="708"/>
        <w:jc w:val="both"/>
        <w:rPr>
          <w:bCs/>
        </w:rPr>
      </w:pPr>
      <w:r w:rsidRPr="00AF3FD0">
        <w:rPr>
          <w:bCs/>
        </w:rPr>
        <w:t>В целом в структуре тревожности городского населения Красноярского края за прошедший год произошли следующие изменения.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/>
          <w:bCs/>
        </w:rPr>
        <w:t>1.</w:t>
      </w:r>
      <w:r w:rsidRPr="00AF3FD0">
        <w:rPr>
          <w:bCs/>
        </w:rPr>
        <w:t xml:space="preserve"> По целой совокупности проблем напряженность выросла: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рост цен на продукты питания - с 44,1% до 47,0%;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низкий уровень заработной платы - с 37,3% до 42,8%;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повышение цен на услуги жилищно-коммунальных служб - с 31,3% до 42,3% (!);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снижение уровня медицинского обслуживания - с 22,6% до 39,1% (!);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плохие жилищные условия - с 20,1% до 26,8%;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обучение детей и возможность получения качественного образования - с 19,2% до 24,1%;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поиск работы после окончания профессионального учебного заведения - с 15,0% до 19,8%;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рост числа нелегальных мигрантов с 12,0% до 15,4%;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невозможность возвратить кредиты (потребительские и ипотечные) - с 11,9% до 16,8%;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плохие дороги – с 8,8% до 13,7% (см. Рис. 1).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 xml:space="preserve">Поскольку рост тревожности характерен для множества проблем, то скорее всего это следствие каких-то общих процессов: состояние экономики, политическая нестабильность, кризис в системе общественных отношений, внешние угрозы и т.д. Поэтому, несмотря на представленный выше рост тревожности, целесообразно обратить </w:t>
      </w:r>
      <w:r w:rsidRPr="00AF3FD0">
        <w:rPr>
          <w:bCs/>
          <w:u w:val="single"/>
        </w:rPr>
        <w:t>особое внимание</w:t>
      </w:r>
      <w:r w:rsidRPr="00AF3FD0">
        <w:rPr>
          <w:bCs/>
        </w:rPr>
        <w:t xml:space="preserve"> на отмеченное жителями снижение уровня медицинского обслуживания.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/>
          <w:bCs/>
        </w:rPr>
        <w:t>2.</w:t>
      </w:r>
      <w:r w:rsidRPr="00AF3FD0">
        <w:rPr>
          <w:bCs/>
        </w:rPr>
        <w:t xml:space="preserve"> Некоторые проблемы осознаются населением на прежнем уровне, как это было в 2015 году. Это 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невозможность устроиться на работу – 21,1% и 21,8%;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ухудшение экологической ситуации – 17,4% и 17,8%;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угроза терроризма – 8,6% и 9,5%;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обострение межнациональных отношений – 7,9% и 7,9%;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работа пассажирского транспорта – 2,8% и 3,6% (см. Рис 1).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/>
          <w:bCs/>
        </w:rPr>
        <w:t>3.</w:t>
      </w:r>
      <w:r w:rsidRPr="00AF3FD0">
        <w:rPr>
          <w:bCs/>
        </w:rPr>
        <w:t xml:space="preserve"> Есть проблемы, по поводу которых, тревожность граждан снизилась: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наркомания – с 31,7% до 19,8%;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рост преступности – с 28,8% до 18,5%;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распространение алкоголизма – с 28,3% до 20,8%;</w:t>
      </w:r>
    </w:p>
    <w:p w:rsidR="002235E1" w:rsidRPr="00AF3FD0" w:rsidRDefault="002235E1" w:rsidP="00AF3FD0">
      <w:pPr>
        <w:jc w:val="both"/>
        <w:rPr>
          <w:bCs/>
        </w:rPr>
      </w:pPr>
      <w:r w:rsidRPr="00AF3FD0">
        <w:rPr>
          <w:bCs/>
        </w:rPr>
        <w:t>• потеря занятости – с 12,3% до 9,7% (см. Рис 1).</w:t>
      </w:r>
    </w:p>
    <w:p w:rsidR="002235E1" w:rsidRPr="00AF3FD0" w:rsidRDefault="002235E1" w:rsidP="00AF3FD0">
      <w:pPr>
        <w:ind w:firstLine="708"/>
        <w:jc w:val="both"/>
        <w:rPr>
          <w:bCs/>
        </w:rPr>
      </w:pPr>
      <w:r w:rsidRPr="00AF3FD0">
        <w:rPr>
          <w:bCs/>
        </w:rPr>
        <w:t>В тоже время, как и в прошлом году необходимо признать, что ситуация в отдельных городах края заметно различается. Более того, анализ лишь пяти первых проблем в структуре тревожности населения позволяет увидеть очень важные особенности в организации функционирования местного самоуправления в регионе.</w:t>
      </w:r>
    </w:p>
    <w:p w:rsidR="002235E1" w:rsidRDefault="002235E1" w:rsidP="00686CF4">
      <w:pPr>
        <w:jc w:val="both"/>
        <w:rPr>
          <w:bCs/>
        </w:rPr>
      </w:pPr>
    </w:p>
    <w:p w:rsidR="002235E1" w:rsidRPr="00AF3FD0" w:rsidRDefault="002235E1" w:rsidP="00AF3FD0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0" w:name="_Toc433988687"/>
      <w:bookmarkStart w:id="11" w:name="_Toc467497313"/>
      <w:r w:rsidRPr="00AF3FD0">
        <w:rPr>
          <w:b/>
          <w:bCs/>
          <w:szCs w:val="22"/>
          <w:lang w:eastAsia="en-US"/>
        </w:rPr>
        <w:t>Распределение ответов на вопрос:</w:t>
      </w:r>
      <w:bookmarkEnd w:id="10"/>
      <w:bookmarkEnd w:id="11"/>
    </w:p>
    <w:p w:rsidR="002235E1" w:rsidRPr="00AF3FD0" w:rsidRDefault="002235E1" w:rsidP="00AF3FD0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2" w:name="_Toc433988688"/>
      <w:bookmarkStart w:id="13" w:name="_Toc467497314"/>
      <w:r w:rsidRPr="00AF3FD0">
        <w:rPr>
          <w:b/>
          <w:bCs/>
          <w:szCs w:val="22"/>
          <w:lang w:eastAsia="en-US"/>
        </w:rPr>
        <w:t>«Выделите 5 наиболее важных проблем, которые Вас беспокоят больше всего». 2015</w:t>
      </w:r>
      <w:bookmarkEnd w:id="12"/>
      <w:r w:rsidRPr="00AF3FD0">
        <w:rPr>
          <w:b/>
          <w:bCs/>
          <w:szCs w:val="22"/>
          <w:lang w:eastAsia="en-US"/>
        </w:rPr>
        <w:t>, 2016 годы</w:t>
      </w:r>
      <w:bookmarkEnd w:id="13"/>
    </w:p>
    <w:p w:rsidR="002235E1" w:rsidRPr="00AF3FD0" w:rsidRDefault="002235E1" w:rsidP="00AF3FD0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4" w:name="_Toc433988689"/>
      <w:bookmarkStart w:id="15" w:name="_Toc467497315"/>
      <w:r w:rsidRPr="00AF3FD0">
        <w:rPr>
          <w:b/>
          <w:bCs/>
          <w:szCs w:val="22"/>
          <w:lang w:eastAsia="en-US"/>
        </w:rPr>
        <w:t>(в % от совокупности ответов опрошенных в каждом городе)</w:t>
      </w:r>
      <w:bookmarkEnd w:id="14"/>
      <w:bookmarkEnd w:id="15"/>
    </w:p>
    <w:tbl>
      <w:tblPr>
        <w:tblW w:w="0" w:type="auto"/>
        <w:tblInd w:w="96" w:type="dxa"/>
        <w:tblLook w:val="00A0"/>
      </w:tblPr>
      <w:tblGrid>
        <w:gridCol w:w="1971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</w:tblGrid>
      <w:tr w:rsidR="002235E1" w:rsidRPr="00AF3FD0" w:rsidTr="00481710">
        <w:trPr>
          <w:cantSplit/>
          <w:trHeight w:val="161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F3FD0">
              <w:rPr>
                <w:b/>
                <w:bCs/>
                <w:color w:val="000000"/>
                <w:sz w:val="24"/>
                <w:szCs w:val="24"/>
              </w:rPr>
              <w:t xml:space="preserve">Варианты </w:t>
            </w:r>
            <w:bookmarkStart w:id="16" w:name="_GoBack"/>
            <w:bookmarkEnd w:id="16"/>
            <w:r w:rsidRPr="00AF3FD0">
              <w:rPr>
                <w:b/>
                <w:bCs/>
                <w:color w:val="000000"/>
                <w:sz w:val="24"/>
                <w:szCs w:val="24"/>
              </w:rPr>
              <w:t>ответов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F3FD0">
              <w:rPr>
                <w:b/>
                <w:bCs/>
                <w:color w:val="000000"/>
                <w:sz w:val="24"/>
                <w:szCs w:val="24"/>
              </w:rPr>
              <w:t>Красноярск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F3FD0">
              <w:rPr>
                <w:b/>
                <w:bCs/>
                <w:color w:val="000000"/>
                <w:sz w:val="24"/>
                <w:szCs w:val="24"/>
              </w:rPr>
              <w:t>Канск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F3FD0">
              <w:rPr>
                <w:b/>
                <w:bCs/>
                <w:color w:val="000000"/>
                <w:sz w:val="24"/>
                <w:szCs w:val="24"/>
              </w:rPr>
              <w:t>Ачинск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F3FD0">
              <w:rPr>
                <w:b/>
                <w:bCs/>
                <w:color w:val="000000"/>
                <w:sz w:val="24"/>
                <w:szCs w:val="24"/>
              </w:rPr>
              <w:t xml:space="preserve"> Лесосибирск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F3FD0">
              <w:rPr>
                <w:b/>
                <w:bCs/>
                <w:color w:val="000000"/>
                <w:sz w:val="24"/>
                <w:szCs w:val="24"/>
              </w:rPr>
              <w:t>Минусинск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F3FD0">
              <w:rPr>
                <w:b/>
                <w:bCs/>
                <w:color w:val="000000"/>
                <w:sz w:val="24"/>
                <w:szCs w:val="24"/>
              </w:rPr>
              <w:t>Зеленогорск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F3FD0">
              <w:rPr>
                <w:b/>
                <w:bCs/>
                <w:color w:val="000000"/>
                <w:sz w:val="24"/>
                <w:szCs w:val="24"/>
              </w:rPr>
              <w:t>Железногорск</w:t>
            </w:r>
          </w:p>
        </w:tc>
      </w:tr>
      <w:tr w:rsidR="002235E1" w:rsidRPr="00AF3FD0" w:rsidTr="00481710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b/>
                <w:bCs/>
                <w:color w:val="000000"/>
                <w:sz w:val="16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AF3FD0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</w:tr>
      <w:tr w:rsidR="002235E1" w:rsidRPr="00AF3FD0" w:rsidTr="00481710">
        <w:trPr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низкий уровень заработной платы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44,6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45,0</w:t>
            </w:r>
          </w:p>
        </w:tc>
      </w:tr>
      <w:tr w:rsidR="002235E1" w:rsidRPr="00AF3FD0" w:rsidTr="00481710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рост цен на продукты питания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34,7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82,0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41,7</w:t>
            </w:r>
          </w:p>
        </w:tc>
      </w:tr>
      <w:tr w:rsidR="002235E1" w:rsidRPr="00AF3FD0" w:rsidTr="00481710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наркомания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22,8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31,4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27,7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32,7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50,9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34,0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13,6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56,5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13,3</w:t>
            </w:r>
          </w:p>
        </w:tc>
      </w:tr>
      <w:tr w:rsidR="002235E1" w:rsidRPr="00AF3FD0" w:rsidTr="00481710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распространение алкоголизма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26,9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26,6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16,2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39,8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36,7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26,0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19,1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9,1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31,9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12,5</w:t>
            </w:r>
          </w:p>
        </w:tc>
      </w:tr>
      <w:tr w:rsidR="002235E1" w:rsidRPr="00AF3FD0" w:rsidTr="00481710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рост преступности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24,3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16,9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55,4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19,0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30,9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17,3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32,1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17,5</w:t>
            </w:r>
          </w:p>
        </w:tc>
      </w:tr>
      <w:tr w:rsidR="002235E1" w:rsidRPr="00AF3FD0" w:rsidTr="00481710">
        <w:trPr>
          <w:trHeight w:val="7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невозможность устроиться на работу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19,2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24,2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17,1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24,6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36,1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19,2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14,3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13,0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30,4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16,7</w:t>
            </w:r>
          </w:p>
        </w:tc>
      </w:tr>
      <w:tr w:rsidR="002235E1" w:rsidRPr="00AF3FD0" w:rsidTr="00481710">
        <w:trPr>
          <w:trHeight w:val="7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повышение цен на услуги жилищно-коммунальных служб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30,6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40,0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27,1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44,6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44,6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37,7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46,9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53,0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29,1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29,1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28,3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46,4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21,7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54,2</w:t>
            </w:r>
          </w:p>
        </w:tc>
      </w:tr>
      <w:tr w:rsidR="002235E1" w:rsidRPr="00AF3FD0" w:rsidTr="00481710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плохие жилищные условия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36,7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22,5</w:t>
            </w:r>
          </w:p>
        </w:tc>
      </w:tr>
      <w:tr w:rsidR="002235E1" w:rsidRPr="00AF3FD0" w:rsidTr="00481710">
        <w:trPr>
          <w:trHeight w:val="10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поиск работы после окончания профессионального учебного заведения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10,8</w:t>
            </w:r>
          </w:p>
        </w:tc>
      </w:tr>
      <w:tr w:rsidR="002235E1" w:rsidRPr="00AF3FD0" w:rsidTr="00481710">
        <w:trPr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коррупция, произвол чиновников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28,8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27,1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25,8</w:t>
            </w:r>
          </w:p>
        </w:tc>
      </w:tr>
      <w:tr w:rsidR="002235E1" w:rsidRPr="00AF3FD0" w:rsidTr="00481710">
        <w:trPr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рост числа нелегальных мигрантов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11,7</w:t>
            </w:r>
          </w:p>
        </w:tc>
      </w:tr>
      <w:tr w:rsidR="002235E1" w:rsidRPr="00AF3FD0" w:rsidTr="00481710">
        <w:trPr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ухудшение экологической ситуации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17,4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23,3</w:t>
            </w:r>
          </w:p>
        </w:tc>
      </w:tr>
      <w:tr w:rsidR="002235E1" w:rsidRPr="00AF3FD0" w:rsidTr="00481710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угроза терроризма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10,8</w:t>
            </w:r>
          </w:p>
        </w:tc>
      </w:tr>
      <w:tr w:rsidR="002235E1" w:rsidRPr="00AF3FD0" w:rsidTr="00481710">
        <w:trPr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обострение межнациональных отношений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8,3</w:t>
            </w:r>
          </w:p>
        </w:tc>
      </w:tr>
      <w:tr w:rsidR="002235E1" w:rsidRPr="00AF3FD0" w:rsidTr="00481710">
        <w:trPr>
          <w:trHeight w:val="10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невозможность возвратить кредиты (потребительские и ипотечные)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23,3</w:t>
            </w:r>
          </w:p>
        </w:tc>
      </w:tr>
      <w:tr w:rsidR="002235E1" w:rsidRPr="00AF3FD0" w:rsidTr="00E67941">
        <w:trPr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снижение уровня мед</w:t>
            </w:r>
            <w:r>
              <w:rPr>
                <w:color w:val="000000"/>
                <w:sz w:val="20"/>
                <w:szCs w:val="20"/>
              </w:rPr>
              <w:t>.</w:t>
            </w:r>
            <w:r w:rsidRPr="00AF3FD0">
              <w:rPr>
                <w:color w:val="000000"/>
                <w:sz w:val="20"/>
                <w:szCs w:val="20"/>
              </w:rPr>
              <w:t xml:space="preserve"> обслуживания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34,6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15,9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43,3</w:t>
            </w:r>
          </w:p>
        </w:tc>
      </w:tr>
      <w:tr w:rsidR="002235E1" w:rsidRPr="00AF3FD0" w:rsidTr="00E67941">
        <w:trPr>
          <w:trHeight w:val="10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обучение детей и возможность получения качественного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23,0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17,1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27,7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14,5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16,2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6,1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21,8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31,8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28,3</w:t>
            </w:r>
          </w:p>
        </w:tc>
      </w:tr>
      <w:tr w:rsidR="002235E1" w:rsidRPr="00AF3FD0" w:rsidTr="00E67941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потеря занятости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15,7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6,2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6,9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22,6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4,3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11,7</w:t>
            </w:r>
          </w:p>
        </w:tc>
      </w:tr>
      <w:tr w:rsidR="002235E1" w:rsidRPr="00AF3FD0" w:rsidTr="00481710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плохие дороги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15,0</w:t>
            </w:r>
          </w:p>
        </w:tc>
      </w:tr>
      <w:tr w:rsidR="002235E1" w:rsidRPr="00AF3FD0" w:rsidTr="00481710">
        <w:trPr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работа пассажирского транспорта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4,6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2235E1" w:rsidRPr="00AF3FD0" w:rsidTr="00481710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AF3FD0" w:rsidRDefault="002235E1" w:rsidP="00AF3FD0">
            <w:pPr>
              <w:rPr>
                <w:color w:val="000000"/>
                <w:sz w:val="20"/>
                <w:szCs w:val="20"/>
              </w:rPr>
            </w:pPr>
            <w:r w:rsidRPr="00AF3FD0">
              <w:rPr>
                <w:color w:val="000000"/>
                <w:sz w:val="20"/>
                <w:szCs w:val="20"/>
              </w:rPr>
              <w:t>другое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AF3FD0" w:rsidRDefault="002235E1" w:rsidP="00AF3FD0">
            <w:pPr>
              <w:jc w:val="center"/>
              <w:rPr>
                <w:color w:val="000000"/>
                <w:sz w:val="18"/>
                <w:szCs w:val="18"/>
              </w:rPr>
            </w:pPr>
            <w:r w:rsidRPr="00AF3FD0">
              <w:rPr>
                <w:color w:val="000000"/>
                <w:sz w:val="18"/>
                <w:szCs w:val="18"/>
              </w:rPr>
              <w:t>0,0</w:t>
            </w:r>
          </w:p>
        </w:tc>
      </w:tr>
    </w:tbl>
    <w:p w:rsidR="002235E1" w:rsidRDefault="002235E1" w:rsidP="00686CF4">
      <w:pPr>
        <w:jc w:val="both"/>
        <w:rPr>
          <w:bCs/>
        </w:rPr>
      </w:pPr>
    </w:p>
    <w:bookmarkEnd w:id="7"/>
    <w:bookmarkEnd w:id="8"/>
    <w:bookmarkEnd w:id="9"/>
    <w:p w:rsidR="002235E1" w:rsidRDefault="002235E1" w:rsidP="00686CF4">
      <w:pPr>
        <w:ind w:firstLine="708"/>
        <w:jc w:val="both"/>
      </w:pPr>
      <w:r w:rsidRPr="00545654">
        <w:t>Уровень распространения такого явления как коррупция, в ходе исследования определялся по отношению к краевым и муниципальным структурам власти. Как показали результаты, только 8,3% опрошенных считают, что в органах власти края меньшинство должностных лиц берут взятки; почти каждый третий (29,8%), уверен, что большинство должностных лиц берут взятки; еще 27,9% думают, что примерно половина должностных лиц берут, половина нет; затруднились и ушли от ответа в этом случае 34,0% участников опроса</w:t>
      </w:r>
    </w:p>
    <w:p w:rsidR="002235E1" w:rsidRDefault="002235E1" w:rsidP="00686CF4">
      <w:pPr>
        <w:ind w:firstLine="708"/>
        <w:jc w:val="both"/>
      </w:pPr>
    </w:p>
    <w:p w:rsidR="002235E1" w:rsidRDefault="002235E1" w:rsidP="00686CF4">
      <w:pPr>
        <w:ind w:firstLine="708"/>
        <w:jc w:val="both"/>
      </w:pPr>
      <w:r w:rsidRPr="00545654">
        <w:t>По отношению к муниципальным структурам управления также были даны достаточно жесткие оценки. В этом случае 27,7% опрошенных утверждали, что большинство должностных лиц берут взятки; еще 28,3% - что примерно половина должностных лиц берет взятки, половина нет; только 9,8% (!) сказали, что меньшинство должностных лиц берут взятки. Затруднились ответить и ушли от ответа 34,3% респондентов</w:t>
      </w:r>
    </w:p>
    <w:p w:rsidR="002235E1" w:rsidRPr="00545654" w:rsidRDefault="002235E1" w:rsidP="00545654">
      <w:pPr>
        <w:ind w:firstLine="708"/>
        <w:jc w:val="both"/>
      </w:pPr>
      <w:r w:rsidRPr="00545654">
        <w:t>В целом за период наблюдения (2008-2016 гг.) можно отметить следующие тенденции.</w:t>
      </w:r>
    </w:p>
    <w:p w:rsidR="002235E1" w:rsidRPr="00545654" w:rsidRDefault="002235E1" w:rsidP="00545654">
      <w:pPr>
        <w:ind w:firstLine="708"/>
        <w:jc w:val="both"/>
      </w:pPr>
      <w:r w:rsidRPr="00545654">
        <w:rPr>
          <w:b/>
        </w:rPr>
        <w:t>Первая.</w:t>
      </w:r>
      <w:r w:rsidRPr="00545654">
        <w:t xml:space="preserve"> Позиция «меньшинство должностных лиц в Красноярском крае берут взятки» вернулась к уровню 2008 года.</w:t>
      </w:r>
    </w:p>
    <w:p w:rsidR="002235E1" w:rsidRPr="00545654" w:rsidRDefault="002235E1" w:rsidP="00545654">
      <w:pPr>
        <w:ind w:firstLine="708"/>
        <w:jc w:val="both"/>
      </w:pPr>
      <w:r w:rsidRPr="00545654">
        <w:rPr>
          <w:b/>
        </w:rPr>
        <w:t xml:space="preserve">Вторая. </w:t>
      </w:r>
      <w:r w:rsidRPr="00545654">
        <w:t>Почти неизменной остается позиция «большинство должностных лиц берут взятки» (см. Рис. 2).</w:t>
      </w:r>
    </w:p>
    <w:p w:rsidR="002235E1" w:rsidRPr="00545654" w:rsidRDefault="002235E1" w:rsidP="00545654">
      <w:pPr>
        <w:ind w:firstLine="708"/>
        <w:jc w:val="both"/>
      </w:pPr>
      <w:r w:rsidRPr="00545654">
        <w:rPr>
          <w:b/>
        </w:rPr>
        <w:t>Третья.</w:t>
      </w:r>
      <w:r w:rsidRPr="00545654">
        <w:t xml:space="preserve"> Утверждение «примерно половина должностных лиц берет взятки, половина – нет» вернулось к уровню 2013 года (см. Рис. 2). </w:t>
      </w:r>
    </w:p>
    <w:p w:rsidR="002235E1" w:rsidRPr="00545654" w:rsidRDefault="002235E1" w:rsidP="00545654">
      <w:pPr>
        <w:ind w:firstLine="708"/>
        <w:jc w:val="both"/>
      </w:pPr>
      <w:r w:rsidRPr="00545654">
        <w:rPr>
          <w:b/>
        </w:rPr>
        <w:t>Четвертая.</w:t>
      </w:r>
      <w:r w:rsidRPr="00545654">
        <w:t xml:space="preserve"> Резко, как никогда, увеличилась доля участников, ушедших в этом вопросе  от ответа (см. Рис. 2).</w:t>
      </w:r>
    </w:p>
    <w:p w:rsidR="002235E1" w:rsidRPr="00545654" w:rsidRDefault="002235E1" w:rsidP="00545654">
      <w:pPr>
        <w:ind w:firstLine="708"/>
        <w:jc w:val="both"/>
      </w:pPr>
    </w:p>
    <w:p w:rsidR="002235E1" w:rsidRPr="00545654" w:rsidRDefault="002235E1" w:rsidP="00545654">
      <w:pPr>
        <w:jc w:val="both"/>
        <w:rPr>
          <w:b/>
        </w:rPr>
      </w:pPr>
      <w:r w:rsidRPr="00B56F7A">
        <w:rPr>
          <w:b/>
          <w:noProof/>
        </w:rPr>
        <w:pict>
          <v:shape id="Диаграмма 3" o:spid="_x0000_i1026" type="#_x0000_t75" style="width:472.5pt;height:412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">
            <v:imagedata r:id="rId6" o:title="" cropbottom="-24f"/>
            <o:lock v:ext="edit" aspectratio="f"/>
          </v:shape>
        </w:pict>
      </w:r>
    </w:p>
    <w:p w:rsidR="002235E1" w:rsidRDefault="002235E1" w:rsidP="00545654">
      <w:pPr>
        <w:ind w:firstLine="708"/>
        <w:jc w:val="center"/>
        <w:rPr>
          <w:b/>
          <w:bCs/>
        </w:rPr>
      </w:pPr>
      <w:bookmarkStart w:id="17" w:name="_Toc433988694"/>
      <w:bookmarkStart w:id="18" w:name="_Toc467497320"/>
    </w:p>
    <w:p w:rsidR="002235E1" w:rsidRPr="00545654" w:rsidRDefault="002235E1" w:rsidP="00545654">
      <w:pPr>
        <w:ind w:firstLine="708"/>
        <w:jc w:val="center"/>
        <w:rPr>
          <w:b/>
          <w:bCs/>
        </w:rPr>
      </w:pPr>
      <w:r w:rsidRPr="00545654">
        <w:rPr>
          <w:b/>
          <w:bCs/>
        </w:rPr>
        <w:t>Рис. 2. Распределение ответов на вопрос:</w:t>
      </w:r>
      <w:bookmarkEnd w:id="17"/>
      <w:bookmarkEnd w:id="18"/>
    </w:p>
    <w:p w:rsidR="002235E1" w:rsidRPr="00545654" w:rsidRDefault="002235E1" w:rsidP="00545654">
      <w:pPr>
        <w:ind w:firstLine="708"/>
        <w:jc w:val="center"/>
        <w:rPr>
          <w:b/>
          <w:bCs/>
        </w:rPr>
      </w:pPr>
      <w:bookmarkStart w:id="19" w:name="_Toc433988695"/>
      <w:bookmarkStart w:id="20" w:name="_Toc467497321"/>
      <w:r w:rsidRPr="00545654">
        <w:rPr>
          <w:b/>
          <w:bCs/>
        </w:rPr>
        <w:t>«Как Вы считаете, насколько распространена коррупция в краевых структурах власти, взяточничество среди должностных лиц в Красноярском крае?». 2008 – 2016 годы</w:t>
      </w:r>
      <w:bookmarkEnd w:id="19"/>
      <w:bookmarkEnd w:id="20"/>
    </w:p>
    <w:p w:rsidR="002235E1" w:rsidRPr="00545654" w:rsidRDefault="002235E1" w:rsidP="00545654">
      <w:pPr>
        <w:ind w:firstLine="708"/>
        <w:jc w:val="center"/>
        <w:rPr>
          <w:bCs/>
        </w:rPr>
      </w:pPr>
      <w:bookmarkStart w:id="21" w:name="_Toc433988696"/>
      <w:bookmarkStart w:id="22" w:name="_Toc467497322"/>
      <w:r w:rsidRPr="00545654">
        <w:rPr>
          <w:bCs/>
        </w:rPr>
        <w:t>(в % от всей совокупности ответов опрошенных)</w:t>
      </w:r>
      <w:bookmarkEnd w:id="21"/>
      <w:bookmarkEnd w:id="22"/>
    </w:p>
    <w:p w:rsidR="002235E1" w:rsidRDefault="002235E1" w:rsidP="00686CF4">
      <w:pPr>
        <w:ind w:firstLine="708"/>
        <w:jc w:val="both"/>
      </w:pPr>
    </w:p>
    <w:p w:rsidR="002235E1" w:rsidRDefault="002235E1" w:rsidP="00BD1216">
      <w:pPr>
        <w:ind w:firstLine="708"/>
        <w:jc w:val="both"/>
      </w:pPr>
      <w:r w:rsidRPr="00287F08">
        <w:t>Динамика оценок, данных участниками, уровню коррупции в органах власти конкретных городов, позволяет зафиксировать одну позитивную тенденцию: все годы в этом случае сокращается число тех, кто говорит, что «большинство чиновников берут взятки»</w:t>
      </w:r>
    </w:p>
    <w:p w:rsidR="002235E1" w:rsidRDefault="002235E1" w:rsidP="00BD1216">
      <w:pPr>
        <w:ind w:firstLine="708"/>
        <w:jc w:val="both"/>
      </w:pPr>
    </w:p>
    <w:p w:rsidR="002235E1" w:rsidRPr="00481710" w:rsidRDefault="002235E1" w:rsidP="00481710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23" w:name="_Toc433988701"/>
      <w:bookmarkStart w:id="24" w:name="_Toc467497327"/>
      <w:r w:rsidRPr="00481710">
        <w:rPr>
          <w:b/>
          <w:bCs/>
          <w:szCs w:val="22"/>
          <w:lang w:eastAsia="en-US"/>
        </w:rPr>
        <w:t>Распределение ответов на вопрос:</w:t>
      </w:r>
      <w:bookmarkEnd w:id="23"/>
      <w:bookmarkEnd w:id="24"/>
    </w:p>
    <w:p w:rsidR="002235E1" w:rsidRPr="00481710" w:rsidRDefault="002235E1" w:rsidP="00481710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25" w:name="_Toc433988702"/>
      <w:bookmarkStart w:id="26" w:name="_Toc467497328"/>
      <w:r w:rsidRPr="00481710">
        <w:rPr>
          <w:b/>
          <w:bCs/>
          <w:szCs w:val="22"/>
          <w:lang w:eastAsia="en-US"/>
        </w:rPr>
        <w:t>«Как Вы считаете, насколько распространена коррупция в краевых и муниципальных структурах власти, взяточничество среди должностных лиц в Вашем городе?». 2015, 2016 годы</w:t>
      </w:r>
      <w:bookmarkEnd w:id="25"/>
      <w:bookmarkEnd w:id="26"/>
    </w:p>
    <w:p w:rsidR="002235E1" w:rsidRPr="00481710" w:rsidRDefault="002235E1" w:rsidP="00481710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27" w:name="_Toc433988703"/>
      <w:bookmarkStart w:id="28" w:name="_Toc467497329"/>
      <w:r w:rsidRPr="00481710">
        <w:rPr>
          <w:b/>
          <w:bCs/>
          <w:szCs w:val="22"/>
          <w:lang w:eastAsia="en-US"/>
        </w:rPr>
        <w:t>(в % от общего числа ответивших в каждом городе)</w:t>
      </w:r>
      <w:bookmarkEnd w:id="27"/>
      <w:bookmarkEnd w:id="28"/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97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2235E1" w:rsidRPr="00481710" w:rsidTr="00481710">
        <w:trPr>
          <w:cantSplit/>
          <w:trHeight w:val="1747"/>
        </w:trPr>
        <w:tc>
          <w:tcPr>
            <w:tcW w:w="0" w:type="auto"/>
            <w:vMerge w:val="restart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481710">
              <w:rPr>
                <w:b/>
                <w:color w:val="000000"/>
                <w:sz w:val="24"/>
                <w:szCs w:val="24"/>
              </w:rPr>
              <w:t>Варианты ответа</w:t>
            </w:r>
          </w:p>
        </w:tc>
        <w:tc>
          <w:tcPr>
            <w:tcW w:w="0" w:type="auto"/>
            <w:gridSpan w:val="2"/>
            <w:textDirection w:val="btLr"/>
            <w:vAlign w:val="center"/>
          </w:tcPr>
          <w:p w:rsidR="002235E1" w:rsidRPr="00481710" w:rsidRDefault="002235E1" w:rsidP="00481710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  <w:r w:rsidRPr="00481710">
              <w:rPr>
                <w:b/>
                <w:color w:val="000000"/>
                <w:sz w:val="24"/>
                <w:szCs w:val="24"/>
              </w:rPr>
              <w:t>Красноярск</w:t>
            </w:r>
          </w:p>
        </w:tc>
        <w:tc>
          <w:tcPr>
            <w:tcW w:w="0" w:type="auto"/>
            <w:gridSpan w:val="2"/>
            <w:textDirection w:val="btLr"/>
            <w:vAlign w:val="center"/>
          </w:tcPr>
          <w:p w:rsidR="002235E1" w:rsidRPr="00481710" w:rsidRDefault="002235E1" w:rsidP="00481710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  <w:r w:rsidRPr="00481710">
              <w:rPr>
                <w:b/>
                <w:color w:val="000000"/>
                <w:sz w:val="24"/>
                <w:szCs w:val="24"/>
              </w:rPr>
              <w:t>Канск</w:t>
            </w:r>
          </w:p>
        </w:tc>
        <w:tc>
          <w:tcPr>
            <w:tcW w:w="0" w:type="auto"/>
            <w:gridSpan w:val="2"/>
            <w:textDirection w:val="btLr"/>
            <w:vAlign w:val="center"/>
          </w:tcPr>
          <w:p w:rsidR="002235E1" w:rsidRPr="00481710" w:rsidRDefault="002235E1" w:rsidP="00481710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  <w:r w:rsidRPr="00481710">
              <w:rPr>
                <w:b/>
                <w:color w:val="000000"/>
                <w:sz w:val="24"/>
                <w:szCs w:val="24"/>
              </w:rPr>
              <w:t>Ачинск</w:t>
            </w:r>
          </w:p>
        </w:tc>
        <w:tc>
          <w:tcPr>
            <w:tcW w:w="0" w:type="auto"/>
            <w:gridSpan w:val="2"/>
            <w:textDirection w:val="btLr"/>
            <w:vAlign w:val="center"/>
          </w:tcPr>
          <w:p w:rsidR="002235E1" w:rsidRPr="00481710" w:rsidRDefault="002235E1" w:rsidP="00481710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  <w:r w:rsidRPr="00481710">
              <w:rPr>
                <w:b/>
                <w:color w:val="000000"/>
                <w:sz w:val="24"/>
                <w:szCs w:val="24"/>
              </w:rPr>
              <w:t>Лесосибирск</w:t>
            </w:r>
          </w:p>
        </w:tc>
        <w:tc>
          <w:tcPr>
            <w:tcW w:w="0" w:type="auto"/>
            <w:gridSpan w:val="2"/>
            <w:textDirection w:val="btLr"/>
            <w:vAlign w:val="center"/>
          </w:tcPr>
          <w:p w:rsidR="002235E1" w:rsidRPr="00481710" w:rsidRDefault="002235E1" w:rsidP="00481710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  <w:r w:rsidRPr="00481710">
              <w:rPr>
                <w:b/>
                <w:color w:val="000000"/>
                <w:sz w:val="24"/>
                <w:szCs w:val="24"/>
              </w:rPr>
              <w:t>Минусинск</w:t>
            </w:r>
          </w:p>
        </w:tc>
        <w:tc>
          <w:tcPr>
            <w:tcW w:w="0" w:type="auto"/>
            <w:gridSpan w:val="2"/>
            <w:textDirection w:val="btLr"/>
            <w:vAlign w:val="center"/>
          </w:tcPr>
          <w:p w:rsidR="002235E1" w:rsidRPr="00481710" w:rsidRDefault="002235E1" w:rsidP="00481710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  <w:r w:rsidRPr="00481710">
              <w:rPr>
                <w:b/>
                <w:color w:val="000000"/>
                <w:sz w:val="24"/>
                <w:szCs w:val="24"/>
              </w:rPr>
              <w:t>Зеленогорск</w:t>
            </w:r>
          </w:p>
        </w:tc>
        <w:tc>
          <w:tcPr>
            <w:tcW w:w="0" w:type="auto"/>
            <w:gridSpan w:val="2"/>
            <w:textDirection w:val="btLr"/>
            <w:vAlign w:val="center"/>
          </w:tcPr>
          <w:p w:rsidR="002235E1" w:rsidRPr="00481710" w:rsidRDefault="002235E1" w:rsidP="00481710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  <w:r w:rsidRPr="00481710">
              <w:rPr>
                <w:b/>
                <w:color w:val="000000"/>
                <w:sz w:val="24"/>
                <w:szCs w:val="24"/>
              </w:rPr>
              <w:t>Железногорск</w:t>
            </w:r>
          </w:p>
        </w:tc>
      </w:tr>
      <w:tr w:rsidR="002235E1" w:rsidRPr="00481710" w:rsidTr="00481710">
        <w:trPr>
          <w:cantSplit/>
          <w:trHeight w:val="403"/>
        </w:trPr>
        <w:tc>
          <w:tcPr>
            <w:tcW w:w="0" w:type="auto"/>
            <w:vMerge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481710">
              <w:rPr>
                <w:b/>
                <w:color w:val="000000"/>
                <w:sz w:val="16"/>
                <w:szCs w:val="16"/>
              </w:rPr>
              <w:t>2016</w:t>
            </w:r>
          </w:p>
        </w:tc>
      </w:tr>
      <w:tr w:rsidR="002235E1" w:rsidRPr="00481710" w:rsidTr="00481710">
        <w:trPr>
          <w:trHeight w:val="702"/>
        </w:trPr>
        <w:tc>
          <w:tcPr>
            <w:tcW w:w="0" w:type="auto"/>
          </w:tcPr>
          <w:p w:rsidR="002235E1" w:rsidRPr="00481710" w:rsidRDefault="002235E1" w:rsidP="00481710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481710">
              <w:rPr>
                <w:color w:val="000000"/>
                <w:sz w:val="20"/>
                <w:szCs w:val="20"/>
                <w:lang w:eastAsia="en-US"/>
              </w:rPr>
              <w:t>меньшинство должностных лиц берут взятки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15,7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12,2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11,4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6,2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21,7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26,5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11,0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1,8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8,2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22,6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6,4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2235E1" w:rsidRPr="00481710" w:rsidTr="00481710">
        <w:trPr>
          <w:trHeight w:val="702"/>
        </w:trPr>
        <w:tc>
          <w:tcPr>
            <w:tcW w:w="0" w:type="auto"/>
          </w:tcPr>
          <w:p w:rsidR="002235E1" w:rsidRPr="00481710" w:rsidRDefault="002235E1" w:rsidP="00481710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481710">
              <w:rPr>
                <w:color w:val="000000"/>
                <w:sz w:val="20"/>
                <w:szCs w:val="20"/>
                <w:lang w:eastAsia="en-US"/>
              </w:rPr>
              <w:t>большинство должностных лиц берут взятки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30,1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29,2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40,0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34,6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53,0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36,9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14,3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50,9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30,9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45,3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15,5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56,5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26,7</w:t>
            </w:r>
          </w:p>
        </w:tc>
      </w:tr>
      <w:tr w:rsidR="002235E1" w:rsidRPr="00481710" w:rsidTr="00481710">
        <w:trPr>
          <w:trHeight w:val="702"/>
        </w:trPr>
        <w:tc>
          <w:tcPr>
            <w:tcW w:w="0" w:type="auto"/>
          </w:tcPr>
          <w:p w:rsidR="002235E1" w:rsidRPr="00481710" w:rsidRDefault="002235E1" w:rsidP="00481710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481710">
              <w:rPr>
                <w:color w:val="000000"/>
                <w:sz w:val="20"/>
                <w:szCs w:val="20"/>
                <w:lang w:eastAsia="en-US"/>
              </w:rPr>
              <w:t>примерно половина должностных лиц берет взятки, половина - нет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22,3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28,4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12,9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26,9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36,2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16,3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21,0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1,8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25,5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17,0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38,2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20,0</w:t>
            </w:r>
          </w:p>
        </w:tc>
      </w:tr>
      <w:tr w:rsidR="002235E1" w:rsidRPr="00481710" w:rsidTr="00481710">
        <w:trPr>
          <w:trHeight w:val="342"/>
        </w:trPr>
        <w:tc>
          <w:tcPr>
            <w:tcW w:w="0" w:type="auto"/>
          </w:tcPr>
          <w:p w:rsidR="002235E1" w:rsidRPr="00481710" w:rsidRDefault="002235E1" w:rsidP="00481710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481710">
              <w:rPr>
                <w:color w:val="000000"/>
                <w:sz w:val="20"/>
                <w:szCs w:val="20"/>
                <w:lang w:eastAsia="en-US"/>
              </w:rPr>
              <w:t>затрудняюсь ответить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22,8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28,2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24,3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26,2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15,7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17,4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40,8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57,0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29,1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3,8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37,3</w:t>
            </w:r>
          </w:p>
        </w:tc>
        <w:tc>
          <w:tcPr>
            <w:tcW w:w="0" w:type="auto"/>
            <w:noWrap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11,6</w:t>
            </w:r>
          </w:p>
        </w:tc>
        <w:tc>
          <w:tcPr>
            <w:tcW w:w="0" w:type="auto"/>
            <w:vAlign w:val="center"/>
          </w:tcPr>
          <w:p w:rsidR="002235E1" w:rsidRPr="00481710" w:rsidRDefault="002235E1" w:rsidP="00481710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481710">
              <w:rPr>
                <w:color w:val="000000"/>
                <w:sz w:val="20"/>
                <w:szCs w:val="20"/>
              </w:rPr>
              <w:t>41,7</w:t>
            </w:r>
          </w:p>
        </w:tc>
      </w:tr>
    </w:tbl>
    <w:p w:rsidR="002235E1" w:rsidRPr="00481710" w:rsidRDefault="002235E1" w:rsidP="00481710">
      <w:pPr>
        <w:ind w:firstLine="708"/>
        <w:jc w:val="both"/>
      </w:pPr>
      <w:r w:rsidRPr="00481710">
        <w:t>В Красноярске в целом ситуация за прошедший год почти не изменилась в оценке коррупционных практик муниципальных чиновников города.</w:t>
      </w:r>
    </w:p>
    <w:p w:rsidR="002235E1" w:rsidRPr="00481710" w:rsidRDefault="002235E1" w:rsidP="00481710">
      <w:pPr>
        <w:ind w:firstLine="708"/>
        <w:jc w:val="both"/>
      </w:pPr>
      <w:r w:rsidRPr="00481710">
        <w:t>В Канске заметно уменьшилось число опрошенных, сказавших, что меньшинство чиновников города берут взятки: с 11,4 до 6,2%</w:t>
      </w:r>
      <w:r>
        <w:t>.</w:t>
      </w:r>
    </w:p>
    <w:p w:rsidR="002235E1" w:rsidRPr="00481710" w:rsidRDefault="002235E1" w:rsidP="00481710">
      <w:pPr>
        <w:ind w:firstLine="708"/>
        <w:jc w:val="both"/>
      </w:pPr>
      <w:r w:rsidRPr="00481710">
        <w:t xml:space="preserve">В Ачинске ситуация та же, но,  при этом, резко снизилось число тех, кто указывал, что большинство должностных лиц берут взятки: с 53,0% до 36,9%. </w:t>
      </w:r>
    </w:p>
    <w:p w:rsidR="002235E1" w:rsidRPr="00481710" w:rsidRDefault="002235E1" w:rsidP="00481710">
      <w:pPr>
        <w:ind w:firstLine="708"/>
        <w:jc w:val="both"/>
      </w:pPr>
      <w:r w:rsidRPr="00481710">
        <w:t>В Лесосибирске фактически 57,0% затруднились ответить на этот вопрос, что может свидетельствовать о внутренней напряженности в городе. Только каждый пятый здесь сказал, о том что «половина берут, половина нет». Другие варианты набрали 11,0% и 10,0%.</w:t>
      </w:r>
    </w:p>
    <w:p w:rsidR="002235E1" w:rsidRPr="00481710" w:rsidRDefault="002235E1" w:rsidP="00481710">
      <w:pPr>
        <w:ind w:firstLine="708"/>
        <w:jc w:val="both"/>
      </w:pPr>
      <w:r w:rsidRPr="00481710">
        <w:t xml:space="preserve">В Минусинске заметно уменьшилось число тех, кто говорил, что большинство чиновников в городе берут взятки: с 50,9% до 30,9%. </w:t>
      </w:r>
    </w:p>
    <w:p w:rsidR="002235E1" w:rsidRDefault="002235E1" w:rsidP="00481710">
      <w:pPr>
        <w:ind w:firstLine="708"/>
        <w:jc w:val="both"/>
      </w:pPr>
      <w:r w:rsidRPr="00481710">
        <w:t>Аналогичным образом изменились позиции опрошенных в Зеленогорске и Железногорске. Но зато во всех трех городах – Минусинске, Зеленогорске и Железногорске, резко вырос удельный вес ответивших что «половина должностных лиц берут взятки, половина нет»</w:t>
      </w:r>
    </w:p>
    <w:p w:rsidR="002235E1" w:rsidRDefault="002235E1" w:rsidP="00BD1216">
      <w:pPr>
        <w:ind w:firstLine="708"/>
        <w:jc w:val="both"/>
      </w:pPr>
      <w:r w:rsidRPr="00481710">
        <w:t>Также, у жителей есть реальный опыт коррупционных практик. Результаты опроса показали, что более половины (58,4%) участников имеют в ближнем круге взаимодействия («Вашим знакомым») людей, которым приходилось сталкиваться с проявлениями коррупции в Красноярском крае</w:t>
      </w:r>
      <w:r>
        <w:t>.</w:t>
      </w:r>
    </w:p>
    <w:p w:rsidR="002235E1" w:rsidRPr="001A43B4" w:rsidRDefault="002235E1" w:rsidP="001A43B4">
      <w:pPr>
        <w:ind w:firstLine="708"/>
        <w:jc w:val="both"/>
      </w:pPr>
      <w:r w:rsidRPr="001A43B4">
        <w:t xml:space="preserve">Особый интерес представляют личные коррупционные практики жителей отдельных городов Красноярского края. </w:t>
      </w:r>
    </w:p>
    <w:p w:rsidR="002235E1" w:rsidRPr="001A43B4" w:rsidRDefault="002235E1" w:rsidP="001A43B4">
      <w:pPr>
        <w:ind w:firstLine="708"/>
        <w:jc w:val="both"/>
      </w:pPr>
      <w:r w:rsidRPr="001A43B4">
        <w:t>Как показали результаты нашего исследования, особенно активно в коррупционные действия включены опрошенные в Минусинске (63,6%), Канске (59,2%), Железногорске (57,5%), Зеленогорске (56,4%), Ачинске (55,4%)</w:t>
      </w:r>
      <w:r>
        <w:t>.</w:t>
      </w:r>
    </w:p>
    <w:p w:rsidR="002235E1" w:rsidRPr="001A43B4" w:rsidRDefault="002235E1" w:rsidP="001A43B4">
      <w:pPr>
        <w:ind w:firstLine="708"/>
        <w:jc w:val="both"/>
      </w:pPr>
      <w:r w:rsidRPr="001A43B4">
        <w:t>В целом, необходимо признать, что коррупция входит в структуру тревожности населения края, хотя не является главной проблемой, определяющей характер социально-экономического развития. В то же время это явление по-прежнему широко представлено как в массовом сознании, так и в реальных практиках жителей региона.</w:t>
      </w:r>
    </w:p>
    <w:p w:rsidR="002235E1" w:rsidRDefault="002235E1" w:rsidP="00BD1216">
      <w:pPr>
        <w:ind w:firstLine="708"/>
        <w:jc w:val="both"/>
      </w:pPr>
    </w:p>
    <w:p w:rsidR="002235E1" w:rsidRDefault="002235E1" w:rsidP="00A3563D">
      <w:pPr>
        <w:ind w:firstLine="708"/>
        <w:jc w:val="center"/>
        <w:rPr>
          <w:b/>
          <w:color w:val="0070C0"/>
          <w:szCs w:val="22"/>
          <w:lang w:eastAsia="en-US"/>
        </w:rPr>
      </w:pPr>
      <w:bookmarkStart w:id="29" w:name="_Toc433724311"/>
      <w:r w:rsidRPr="00BD1216">
        <w:rPr>
          <w:b/>
          <w:color w:val="0070C0"/>
          <w:szCs w:val="22"/>
          <w:lang w:eastAsia="en-US"/>
        </w:rPr>
        <w:t>Оценка факторов, способствующих распространению коррупции</w:t>
      </w:r>
      <w:bookmarkEnd w:id="29"/>
    </w:p>
    <w:p w:rsidR="002235E1" w:rsidRPr="0099267D" w:rsidRDefault="002235E1" w:rsidP="0099267D">
      <w:pPr>
        <w:ind w:firstLine="708"/>
        <w:jc w:val="both"/>
      </w:pPr>
      <w:r w:rsidRPr="0099267D">
        <w:t>Оценивая в ходе опроса уровень коррупции в крае за последние год-два, 17,3% участников сказали, что она увеличивалась, 19,9% - уменьшилась, 29,5% - не изменилась, а 31,6% затруднились ответить. И эти результаты показывают, что число тех, кто говорил об увеличении уровня коррупции в 2016 году почти в 2 раза уменьшилось, по сравнению с 2015 годом</w:t>
      </w:r>
      <w:r>
        <w:t>.</w:t>
      </w:r>
    </w:p>
    <w:p w:rsidR="002235E1" w:rsidRPr="0099267D" w:rsidRDefault="002235E1" w:rsidP="0099267D">
      <w:pPr>
        <w:ind w:firstLine="708"/>
        <w:jc w:val="both"/>
      </w:pPr>
      <w:r w:rsidRPr="0099267D">
        <w:t xml:space="preserve">А вот представление об уровне коррупции в собственных городах у жителей почти не изменилось: в прошлом году об увеличении уровня говорили 21,9%, в этом – 19,0%; об уменьшении – 17,3% и 19,8% соответственно (см. Рис </w:t>
      </w:r>
      <w:r>
        <w:t>3</w:t>
      </w:r>
      <w:r w:rsidRPr="0099267D">
        <w:t>)</w:t>
      </w:r>
    </w:p>
    <w:p w:rsidR="002235E1" w:rsidRPr="0099267D" w:rsidRDefault="002235E1" w:rsidP="0099267D">
      <w:pPr>
        <w:jc w:val="both"/>
      </w:pPr>
      <w:r w:rsidRPr="008710A7">
        <w:rPr>
          <w:noProof/>
        </w:rPr>
        <w:pict>
          <v:shape id="Рисунок 1" o:spid="_x0000_i1027" type="#_x0000_t75" style="width:483.75pt;height:178.5pt;visibility:visible">
            <v:imagedata r:id="rId7" o:title=""/>
          </v:shape>
        </w:pict>
      </w:r>
      <w:r w:rsidRPr="0099267D">
        <w:br/>
      </w:r>
    </w:p>
    <w:tbl>
      <w:tblPr>
        <w:tblW w:w="0" w:type="auto"/>
        <w:tblLook w:val="00A0"/>
      </w:tblPr>
      <w:tblGrid>
        <w:gridCol w:w="4784"/>
        <w:gridCol w:w="4787"/>
      </w:tblGrid>
      <w:tr w:rsidR="002235E1" w:rsidRPr="0099267D" w:rsidTr="00B56F7A">
        <w:tc>
          <w:tcPr>
            <w:tcW w:w="4784" w:type="dxa"/>
          </w:tcPr>
          <w:p w:rsidR="002235E1" w:rsidRPr="00B56F7A" w:rsidRDefault="002235E1" w:rsidP="00B56F7A">
            <w:pPr>
              <w:ind w:firstLine="708"/>
              <w:jc w:val="both"/>
              <w:rPr>
                <w:b/>
                <w:bCs/>
              </w:rPr>
            </w:pPr>
            <w:bookmarkStart w:id="30" w:name="_Toc433019414"/>
            <w:bookmarkStart w:id="31" w:name="_Toc433112356"/>
            <w:bookmarkStart w:id="32" w:name="_Toc433724312"/>
            <w:bookmarkStart w:id="33" w:name="_Toc433988722"/>
            <w:bookmarkStart w:id="34" w:name="_Toc467497348"/>
            <w:r w:rsidRPr="00B56F7A">
              <w:rPr>
                <w:b/>
                <w:bCs/>
              </w:rPr>
              <w:t>Как Вы считаете, коррупция в Вашем городе за последние год-два увеличилась, уменьшилась или не изменилась?</w:t>
            </w:r>
            <w:bookmarkEnd w:id="30"/>
            <w:bookmarkEnd w:id="31"/>
            <w:bookmarkEnd w:id="32"/>
            <w:bookmarkEnd w:id="33"/>
            <w:bookmarkEnd w:id="34"/>
            <w:r w:rsidRPr="00B56F7A">
              <w:rPr>
                <w:b/>
                <w:bCs/>
              </w:rPr>
              <w:t xml:space="preserve"> </w:t>
            </w:r>
          </w:p>
          <w:p w:rsidR="002235E1" w:rsidRPr="00B56F7A" w:rsidRDefault="002235E1" w:rsidP="00B56F7A">
            <w:pPr>
              <w:ind w:firstLine="708"/>
              <w:jc w:val="both"/>
              <w:rPr>
                <w:b/>
                <w:bCs/>
              </w:rPr>
            </w:pPr>
            <w:bookmarkStart w:id="35" w:name="_Toc433724313"/>
            <w:bookmarkStart w:id="36" w:name="_Toc433988723"/>
            <w:bookmarkStart w:id="37" w:name="_Toc467497349"/>
            <w:r w:rsidRPr="00B56F7A">
              <w:rPr>
                <w:b/>
                <w:bCs/>
              </w:rPr>
              <w:t xml:space="preserve">2015 </w:t>
            </w:r>
            <w:r w:rsidRPr="00B56F7A">
              <w:rPr>
                <w:b/>
                <w:bCs/>
                <w:lang w:val="en-US"/>
              </w:rPr>
              <w:t>►2016</w:t>
            </w:r>
            <w:r w:rsidRPr="00B56F7A">
              <w:rPr>
                <w:b/>
                <w:bCs/>
              </w:rPr>
              <w:t>год</w:t>
            </w:r>
            <w:bookmarkEnd w:id="35"/>
            <w:bookmarkEnd w:id="36"/>
            <w:bookmarkEnd w:id="37"/>
          </w:p>
        </w:tc>
        <w:tc>
          <w:tcPr>
            <w:tcW w:w="4787" w:type="dxa"/>
          </w:tcPr>
          <w:p w:rsidR="002235E1" w:rsidRPr="00B56F7A" w:rsidRDefault="002235E1" w:rsidP="00B56F7A">
            <w:pPr>
              <w:ind w:firstLine="708"/>
              <w:jc w:val="both"/>
              <w:rPr>
                <w:b/>
                <w:bCs/>
              </w:rPr>
            </w:pPr>
            <w:bookmarkStart w:id="38" w:name="_Toc433019415"/>
            <w:bookmarkStart w:id="39" w:name="_Toc433112358"/>
            <w:bookmarkStart w:id="40" w:name="_Toc433724314"/>
            <w:bookmarkStart w:id="41" w:name="_Toc433988724"/>
            <w:bookmarkStart w:id="42" w:name="_Toc467497350"/>
            <w:r w:rsidRPr="00B56F7A">
              <w:rPr>
                <w:b/>
                <w:bCs/>
              </w:rPr>
              <w:t>Как Вы считаете, коррупция в Красноярском крае и за последние год-два увеличилась, уменьшилась или не изменилась?</w:t>
            </w:r>
            <w:bookmarkEnd w:id="38"/>
            <w:bookmarkEnd w:id="39"/>
            <w:bookmarkEnd w:id="40"/>
            <w:bookmarkEnd w:id="41"/>
            <w:bookmarkEnd w:id="42"/>
          </w:p>
          <w:p w:rsidR="002235E1" w:rsidRPr="00B56F7A" w:rsidRDefault="002235E1" w:rsidP="00B56F7A">
            <w:pPr>
              <w:ind w:firstLine="708"/>
              <w:jc w:val="both"/>
              <w:rPr>
                <w:b/>
                <w:bCs/>
              </w:rPr>
            </w:pPr>
            <w:bookmarkStart w:id="43" w:name="_Toc467497351"/>
            <w:r w:rsidRPr="00B56F7A">
              <w:rPr>
                <w:b/>
                <w:bCs/>
              </w:rPr>
              <w:t xml:space="preserve">2015 </w:t>
            </w:r>
            <w:r w:rsidRPr="00B56F7A">
              <w:rPr>
                <w:b/>
                <w:bCs/>
                <w:lang w:val="en-US"/>
              </w:rPr>
              <w:t>►2016</w:t>
            </w:r>
            <w:r w:rsidRPr="00B56F7A">
              <w:rPr>
                <w:b/>
                <w:bCs/>
              </w:rPr>
              <w:t>год</w:t>
            </w:r>
            <w:bookmarkEnd w:id="43"/>
          </w:p>
        </w:tc>
      </w:tr>
    </w:tbl>
    <w:p w:rsidR="002235E1" w:rsidRPr="0099267D" w:rsidRDefault="002235E1" w:rsidP="0099267D">
      <w:pPr>
        <w:ind w:firstLine="708"/>
        <w:jc w:val="both"/>
        <w:rPr>
          <w:b/>
          <w:bCs/>
        </w:rPr>
      </w:pPr>
      <w:bookmarkStart w:id="44" w:name="_Toc433724316"/>
      <w:bookmarkStart w:id="45" w:name="_Toc433988726"/>
      <w:bookmarkStart w:id="46" w:name="_Toc467497352"/>
      <w:r w:rsidRPr="00BA4CF3">
        <w:rPr>
          <w:b/>
          <w:bCs/>
        </w:rPr>
        <w:t xml:space="preserve">Рис. 3 </w:t>
      </w:r>
      <w:r w:rsidRPr="0099267D">
        <w:rPr>
          <w:b/>
          <w:bCs/>
        </w:rPr>
        <w:t>(в % от общего числа ответов опрошенных)</w:t>
      </w:r>
      <w:bookmarkEnd w:id="44"/>
      <w:bookmarkEnd w:id="45"/>
      <w:bookmarkEnd w:id="46"/>
    </w:p>
    <w:p w:rsidR="002235E1" w:rsidRPr="00337600" w:rsidRDefault="002235E1" w:rsidP="00337600">
      <w:pPr>
        <w:ind w:firstLine="708"/>
        <w:jc w:val="both"/>
        <w:rPr>
          <w:bCs/>
        </w:rPr>
      </w:pPr>
      <w:bookmarkStart w:id="47" w:name="_Toc433019417"/>
      <w:bookmarkStart w:id="48" w:name="_Toc433112361"/>
      <w:bookmarkStart w:id="49" w:name="_Toc433724319"/>
      <w:r w:rsidRPr="00337600">
        <w:rPr>
          <w:bCs/>
        </w:rPr>
        <w:t>Оценивая перспективы изменения уровня коррупции в Красноярском крае в целом 16,2% участников сказали, что он увеличится, 33,5% - не изменится и 22,0% - уменьшится (Рис.</w:t>
      </w:r>
      <w:r>
        <w:rPr>
          <w:bCs/>
        </w:rPr>
        <w:t>4</w:t>
      </w:r>
      <w:r w:rsidRPr="00337600">
        <w:rPr>
          <w:bCs/>
        </w:rPr>
        <w:t>).</w:t>
      </w:r>
    </w:p>
    <w:p w:rsidR="002235E1" w:rsidRPr="00337600" w:rsidRDefault="002235E1" w:rsidP="00337600">
      <w:pPr>
        <w:jc w:val="center"/>
        <w:rPr>
          <w:b/>
          <w:bCs/>
        </w:rPr>
      </w:pPr>
      <w:bookmarkStart w:id="50" w:name="_Toc433988732"/>
      <w:r w:rsidRPr="00B56F7A">
        <w:rPr>
          <w:b/>
          <w:noProof/>
        </w:rPr>
        <w:pict>
          <v:shape id="_x0000_i1028" type="#_x0000_t75" style="width:454.5pt;height:270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">
            <v:imagedata r:id="rId8" o:title="" cropbottom="-61f"/>
            <o:lock v:ext="edit" aspectratio="f"/>
          </v:shape>
        </w:pict>
      </w:r>
    </w:p>
    <w:p w:rsidR="002235E1" w:rsidRPr="00337600" w:rsidRDefault="002235E1" w:rsidP="00337600">
      <w:pPr>
        <w:jc w:val="center"/>
        <w:rPr>
          <w:bCs/>
        </w:rPr>
      </w:pPr>
      <w:r w:rsidRPr="008710A7">
        <w:rPr>
          <w:noProof/>
        </w:rPr>
        <w:pict>
          <v:shape id="Диаграмма 4" o:spid="_x0000_i1029" type="#_x0000_t75" style="width:454.5pt;height:196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">
            <v:imagedata r:id="rId9" o:title="" cropbottom="-50f"/>
            <o:lock v:ext="edit" aspectratio="f"/>
          </v:shape>
        </w:pict>
      </w:r>
    </w:p>
    <w:p w:rsidR="002235E1" w:rsidRPr="00337600" w:rsidRDefault="002235E1" w:rsidP="00337600">
      <w:pPr>
        <w:jc w:val="center"/>
        <w:rPr>
          <w:b/>
          <w:bCs/>
        </w:rPr>
      </w:pPr>
      <w:bookmarkStart w:id="51" w:name="_Toc467497358"/>
      <w:r w:rsidRPr="00337600">
        <w:rPr>
          <w:b/>
          <w:bCs/>
        </w:rPr>
        <w:t xml:space="preserve">Рис. </w:t>
      </w:r>
      <w:r>
        <w:rPr>
          <w:b/>
          <w:bCs/>
        </w:rPr>
        <w:t>4</w:t>
      </w:r>
      <w:r w:rsidRPr="00337600">
        <w:rPr>
          <w:b/>
          <w:bCs/>
        </w:rPr>
        <w:t>. Оценка населением изменения уровня коррупции в Красноярском крае и в их городе в течение ближайших лет.</w:t>
      </w:r>
      <w:bookmarkEnd w:id="50"/>
      <w:bookmarkEnd w:id="51"/>
      <w:r w:rsidRPr="00337600">
        <w:rPr>
          <w:b/>
          <w:bCs/>
        </w:rPr>
        <w:t xml:space="preserve"> </w:t>
      </w:r>
    </w:p>
    <w:p w:rsidR="002235E1" w:rsidRPr="00337600" w:rsidRDefault="002235E1" w:rsidP="00337600">
      <w:pPr>
        <w:ind w:firstLine="708"/>
        <w:jc w:val="center"/>
        <w:rPr>
          <w:b/>
          <w:bCs/>
        </w:rPr>
      </w:pPr>
      <w:bookmarkStart w:id="52" w:name="_Toc433988733"/>
      <w:bookmarkStart w:id="53" w:name="_Toc467497359"/>
      <w:r w:rsidRPr="00337600">
        <w:rPr>
          <w:b/>
          <w:bCs/>
        </w:rPr>
        <w:t>2010 – 2016 годы</w:t>
      </w:r>
      <w:bookmarkEnd w:id="52"/>
      <w:bookmarkEnd w:id="53"/>
      <w:r>
        <w:rPr>
          <w:b/>
          <w:bCs/>
        </w:rPr>
        <w:t xml:space="preserve"> </w:t>
      </w:r>
      <w:bookmarkStart w:id="54" w:name="_Toc433988734"/>
      <w:bookmarkStart w:id="55" w:name="_Toc467497360"/>
      <w:r w:rsidRPr="00337600">
        <w:rPr>
          <w:bCs/>
        </w:rPr>
        <w:t>(в % от общего числа ответов опрошенных)</w:t>
      </w:r>
      <w:bookmarkEnd w:id="54"/>
      <w:bookmarkEnd w:id="55"/>
    </w:p>
    <w:bookmarkEnd w:id="47"/>
    <w:bookmarkEnd w:id="48"/>
    <w:bookmarkEnd w:id="49"/>
    <w:p w:rsidR="002235E1" w:rsidRPr="00337600" w:rsidRDefault="002235E1" w:rsidP="00337600">
      <w:pPr>
        <w:ind w:firstLine="708"/>
        <w:jc w:val="both"/>
      </w:pPr>
      <w:r w:rsidRPr="00337600">
        <w:t xml:space="preserve">Анализ настроений за последние годы показывает, что в 2016 году произошел своего рода перелом в настроениях жителей. Сравните: в 2015 году о том, что уровень коррупции в Красноярском крае уменьшится сказали 13,9% участников, в 2016 году – 22,0%; увеличится – 34,0% и 16,2%, соответственно. Аналогичны по характеру и оценки перспектив в отдельных городах. На позициях, что коррупция увеличится в 2015 году были 24,9% респондентов, в 2016 году – 18,9%; уменьшится – 17,3% и 23,0%, соответственно (см. Рис. </w:t>
      </w:r>
      <w:r>
        <w:t>4</w:t>
      </w:r>
      <w:r w:rsidRPr="00337600">
        <w:t>).</w:t>
      </w:r>
    </w:p>
    <w:p w:rsidR="002235E1" w:rsidRPr="00337600" w:rsidRDefault="002235E1" w:rsidP="00337600">
      <w:pPr>
        <w:ind w:firstLine="708"/>
        <w:jc w:val="both"/>
      </w:pPr>
      <w:r w:rsidRPr="00337600">
        <w:t>Основными причинами такого характера развития этого социального явления участники опроса назвали (нужно было дать не более пяти ответов):</w:t>
      </w:r>
    </w:p>
    <w:p w:rsidR="002235E1" w:rsidRPr="00337600" w:rsidRDefault="002235E1" w:rsidP="00337600">
      <w:pPr>
        <w:ind w:firstLine="708"/>
        <w:jc w:val="both"/>
      </w:pPr>
      <w:r w:rsidRPr="00337600">
        <w:rPr>
          <w:b/>
        </w:rPr>
        <w:t>1 место</w:t>
      </w:r>
      <w:r w:rsidRPr="00337600">
        <w:t xml:space="preserve"> - слабый контроль за действиями чиновников, их доходами и расходами (40,8%);</w:t>
      </w:r>
    </w:p>
    <w:p w:rsidR="002235E1" w:rsidRPr="00337600" w:rsidRDefault="002235E1" w:rsidP="00337600">
      <w:pPr>
        <w:ind w:firstLine="708"/>
        <w:jc w:val="both"/>
      </w:pPr>
      <w:r w:rsidRPr="00337600">
        <w:rPr>
          <w:b/>
        </w:rPr>
        <w:t>2 место</w:t>
      </w:r>
      <w:r w:rsidRPr="00337600">
        <w:t xml:space="preserve"> - возможность чиновников принимать единоличные решения (33,2%);</w:t>
      </w:r>
    </w:p>
    <w:p w:rsidR="002235E1" w:rsidRPr="00337600" w:rsidRDefault="002235E1" w:rsidP="00337600">
      <w:pPr>
        <w:ind w:firstLine="708"/>
        <w:jc w:val="both"/>
      </w:pPr>
      <w:r w:rsidRPr="00337600">
        <w:rPr>
          <w:b/>
        </w:rPr>
        <w:t>3 место</w:t>
      </w:r>
      <w:r w:rsidRPr="00337600">
        <w:t xml:space="preserve"> - недостаточное наказание за коррупцию (27,3%);</w:t>
      </w:r>
    </w:p>
    <w:p w:rsidR="002235E1" w:rsidRPr="00337600" w:rsidRDefault="002235E1" w:rsidP="00337600">
      <w:pPr>
        <w:ind w:firstLine="708"/>
        <w:jc w:val="both"/>
      </w:pPr>
      <w:r w:rsidRPr="00337600">
        <w:rPr>
          <w:b/>
        </w:rPr>
        <w:t>4 место</w:t>
      </w:r>
      <w:r w:rsidRPr="00337600">
        <w:t xml:space="preserve"> - плохая работа правоохранительных органов (27,2%);</w:t>
      </w:r>
    </w:p>
    <w:p w:rsidR="002235E1" w:rsidRPr="00337600" w:rsidRDefault="002235E1" w:rsidP="00337600">
      <w:pPr>
        <w:ind w:firstLine="708"/>
        <w:jc w:val="both"/>
      </w:pPr>
      <w:r w:rsidRPr="00337600">
        <w:rPr>
          <w:b/>
        </w:rPr>
        <w:t>5 место</w:t>
      </w:r>
      <w:r w:rsidRPr="00337600">
        <w:t xml:space="preserve"> - отсутствие возможности у населения влиять на деятельность органов власти (26,3%) (см. Рис. </w:t>
      </w:r>
      <w:r>
        <w:t>5</w:t>
      </w:r>
      <w:r w:rsidRPr="00337600">
        <w:t>).</w:t>
      </w:r>
    </w:p>
    <w:p w:rsidR="002235E1" w:rsidRPr="00546AAE" w:rsidRDefault="002235E1" w:rsidP="00546AAE">
      <w:pPr>
        <w:jc w:val="center"/>
      </w:pPr>
      <w:r w:rsidRPr="008710A7">
        <w:rPr>
          <w:noProof/>
        </w:rPr>
        <w:pict>
          <v:shape id="Диаграмма 5" o:spid="_x0000_i1030" type="#_x0000_t75" style="width:462pt;height:530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">
            <v:imagedata r:id="rId10" o:title="" cropbottom="-12f"/>
            <o:lock v:ext="edit" aspectratio="f"/>
          </v:shape>
        </w:pict>
      </w:r>
    </w:p>
    <w:p w:rsidR="002235E1" w:rsidRPr="00546AAE" w:rsidRDefault="002235E1" w:rsidP="00546AAE">
      <w:pPr>
        <w:ind w:firstLine="708"/>
        <w:jc w:val="center"/>
        <w:rPr>
          <w:b/>
          <w:bCs/>
        </w:rPr>
      </w:pPr>
      <w:bookmarkStart w:id="56" w:name="_Toc433112367"/>
      <w:bookmarkStart w:id="57" w:name="_Toc433724324"/>
      <w:bookmarkStart w:id="58" w:name="_Toc433988735"/>
      <w:bookmarkStart w:id="59" w:name="_Toc467497361"/>
      <w:bookmarkStart w:id="60" w:name="_Toc433019422"/>
      <w:r w:rsidRPr="00546AAE">
        <w:rPr>
          <w:b/>
          <w:bCs/>
        </w:rPr>
        <w:t>Рис.</w:t>
      </w:r>
      <w:r>
        <w:rPr>
          <w:b/>
          <w:bCs/>
        </w:rPr>
        <w:t>5</w:t>
      </w:r>
      <w:r w:rsidRPr="00546AAE">
        <w:rPr>
          <w:b/>
          <w:bCs/>
        </w:rPr>
        <w:t>. Распределение ответов на вопрос:</w:t>
      </w:r>
      <w:bookmarkEnd w:id="56"/>
      <w:bookmarkEnd w:id="57"/>
      <w:bookmarkEnd w:id="58"/>
      <w:bookmarkEnd w:id="59"/>
      <w:r w:rsidRPr="00546AAE">
        <w:rPr>
          <w:b/>
          <w:bCs/>
        </w:rPr>
        <w:t xml:space="preserve"> </w:t>
      </w:r>
    </w:p>
    <w:p w:rsidR="002235E1" w:rsidRPr="00546AAE" w:rsidRDefault="002235E1" w:rsidP="00546AAE">
      <w:pPr>
        <w:ind w:firstLine="708"/>
        <w:jc w:val="center"/>
        <w:rPr>
          <w:b/>
          <w:bCs/>
        </w:rPr>
      </w:pPr>
      <w:bookmarkStart w:id="61" w:name="_Toc433112368"/>
      <w:bookmarkStart w:id="62" w:name="_Toc433724325"/>
      <w:bookmarkStart w:id="63" w:name="_Toc433988736"/>
      <w:bookmarkStart w:id="64" w:name="_Toc467497362"/>
      <w:r w:rsidRPr="00546AAE">
        <w:rPr>
          <w:b/>
          <w:bCs/>
        </w:rPr>
        <w:t>«Каковы на Ваш взгляд основные причины распространения коррупции?»</w:t>
      </w:r>
      <w:bookmarkEnd w:id="60"/>
      <w:bookmarkEnd w:id="61"/>
      <w:r w:rsidRPr="00546AAE">
        <w:rPr>
          <w:b/>
          <w:bCs/>
        </w:rPr>
        <w:t>. 2015, 2016 год</w:t>
      </w:r>
      <w:bookmarkEnd w:id="62"/>
      <w:bookmarkEnd w:id="63"/>
      <w:r w:rsidRPr="00546AAE">
        <w:rPr>
          <w:b/>
          <w:bCs/>
        </w:rPr>
        <w:t>ы</w:t>
      </w:r>
      <w:bookmarkEnd w:id="64"/>
    </w:p>
    <w:p w:rsidR="002235E1" w:rsidRPr="00546AAE" w:rsidRDefault="002235E1" w:rsidP="00546AAE">
      <w:pPr>
        <w:ind w:firstLine="708"/>
        <w:jc w:val="center"/>
        <w:rPr>
          <w:bCs/>
        </w:rPr>
      </w:pPr>
      <w:bookmarkStart w:id="65" w:name="_Toc433019423"/>
      <w:bookmarkStart w:id="66" w:name="_Toc433112369"/>
      <w:bookmarkStart w:id="67" w:name="_Toc433724326"/>
      <w:bookmarkStart w:id="68" w:name="_Toc433988737"/>
      <w:bookmarkStart w:id="69" w:name="_Toc467497363"/>
      <w:r w:rsidRPr="00546AAE">
        <w:rPr>
          <w:bCs/>
        </w:rPr>
        <w:t>(в % от всей совокупности ответов опрошенных)</w:t>
      </w:r>
      <w:bookmarkEnd w:id="65"/>
      <w:bookmarkEnd w:id="66"/>
      <w:bookmarkEnd w:id="67"/>
      <w:bookmarkEnd w:id="68"/>
      <w:bookmarkEnd w:id="69"/>
    </w:p>
    <w:p w:rsidR="002235E1" w:rsidRPr="00546AAE" w:rsidRDefault="002235E1" w:rsidP="00546AAE">
      <w:pPr>
        <w:ind w:firstLine="708"/>
        <w:jc w:val="both"/>
      </w:pPr>
      <w:r w:rsidRPr="00546AAE">
        <w:t>Практически незначительными, с точки зрения опрошенных, для распространения коррупции оказались следующие причины:</w:t>
      </w:r>
    </w:p>
    <w:p w:rsidR="002235E1" w:rsidRPr="00546AAE" w:rsidRDefault="002235E1" w:rsidP="00546AAE">
      <w:pPr>
        <w:numPr>
          <w:ilvl w:val="0"/>
          <w:numId w:val="16"/>
        </w:numPr>
        <w:jc w:val="both"/>
      </w:pPr>
      <w:r w:rsidRPr="00546AAE">
        <w:t>аморальность бизнеса (8,3%);</w:t>
      </w:r>
    </w:p>
    <w:p w:rsidR="002235E1" w:rsidRPr="00546AAE" w:rsidRDefault="002235E1" w:rsidP="00546AAE">
      <w:pPr>
        <w:numPr>
          <w:ilvl w:val="0"/>
          <w:numId w:val="16"/>
        </w:numPr>
        <w:jc w:val="both"/>
      </w:pPr>
      <w:r w:rsidRPr="00546AAE">
        <w:t>плохая экономическая ситуация в крае (10,7%);</w:t>
      </w:r>
    </w:p>
    <w:p w:rsidR="002235E1" w:rsidRPr="00546AAE" w:rsidRDefault="002235E1" w:rsidP="00546AAE">
      <w:pPr>
        <w:numPr>
          <w:ilvl w:val="0"/>
          <w:numId w:val="16"/>
        </w:numPr>
        <w:jc w:val="both"/>
      </w:pPr>
      <w:r w:rsidRPr="00546AAE">
        <w:t>низкая эффективность работы чиновников (10,8%);</w:t>
      </w:r>
    </w:p>
    <w:p w:rsidR="002235E1" w:rsidRPr="00546AAE" w:rsidRDefault="002235E1" w:rsidP="00546AAE">
      <w:pPr>
        <w:numPr>
          <w:ilvl w:val="0"/>
          <w:numId w:val="16"/>
        </w:numPr>
        <w:jc w:val="both"/>
      </w:pPr>
      <w:r w:rsidRPr="00546AAE">
        <w:t xml:space="preserve">низкий уровень зарплаты чиновников (16,0%) (см. Рис. </w:t>
      </w:r>
      <w:r>
        <w:t>5</w:t>
      </w:r>
      <w:r w:rsidRPr="00546AAE">
        <w:t>).</w:t>
      </w:r>
    </w:p>
    <w:p w:rsidR="002235E1" w:rsidRPr="00546AAE" w:rsidRDefault="002235E1" w:rsidP="00546AAE">
      <w:pPr>
        <w:ind w:firstLine="708"/>
        <w:jc w:val="both"/>
      </w:pPr>
      <w:r w:rsidRPr="00546AAE">
        <w:t>Анализ представленных данных, как и в 2015 году, позволяет увидеть наряду со стереотипностью оценок состояния коррупции, еще одну особенность функционирования общественного мнения в этой сфере. С точки зрения почти 21,2% участников аморальность чиновников является причиной распространения коррупции. Однако, аморальность бизнеса, как причину коррупции назвали только 8,3%,  то есть, в 2,5 раза меньше участников. Реально это означает, что брать – плохо, а давать – уже не так плохо. Подобное отношение к коррупционным практикам демонстрируют, как правило, СМИ и даже правоохранительная система и суды. Дающий по-прежнему почти всегда в тени и, конечно, не наказан. Однако, искоренение такого явления как коррупция возможно только в борьбе с обеими сторонами. Только так можно преодолеть и те стереотипы массового сознания, которые были показаны выше. Необходима иная информационная составляющая в формировании антикоррупционного поведения.</w:t>
      </w:r>
    </w:p>
    <w:p w:rsidR="002235E1" w:rsidRDefault="002235E1" w:rsidP="00546AAE">
      <w:pPr>
        <w:ind w:firstLine="708"/>
        <w:jc w:val="both"/>
      </w:pPr>
    </w:p>
    <w:p w:rsidR="002235E1" w:rsidRPr="00546AAE" w:rsidRDefault="002235E1" w:rsidP="00546AAE">
      <w:pPr>
        <w:keepNext/>
        <w:keepLines/>
        <w:ind w:firstLine="709"/>
        <w:jc w:val="center"/>
        <w:outlineLvl w:val="2"/>
        <w:rPr>
          <w:bCs/>
          <w:szCs w:val="22"/>
          <w:lang w:eastAsia="en-US"/>
        </w:rPr>
      </w:pPr>
      <w:bookmarkStart w:id="70" w:name="_Toc433988747"/>
      <w:bookmarkStart w:id="71" w:name="_Toc467497370"/>
      <w:r w:rsidRPr="00546AAE">
        <w:rPr>
          <w:b/>
          <w:bCs/>
          <w:szCs w:val="22"/>
          <w:lang w:eastAsia="en-US"/>
        </w:rPr>
        <w:t>Оценка жителями городов Красноярского края уровня удовлетворенности тем, как складывается сегодня их жизнь. 2015, 2016 год</w:t>
      </w:r>
      <w:bookmarkEnd w:id="70"/>
      <w:r w:rsidRPr="00546AAE">
        <w:rPr>
          <w:b/>
          <w:bCs/>
          <w:szCs w:val="22"/>
          <w:lang w:eastAsia="en-US"/>
        </w:rPr>
        <w:t>ы</w:t>
      </w:r>
      <w:bookmarkEnd w:id="71"/>
      <w:r>
        <w:rPr>
          <w:b/>
          <w:bCs/>
          <w:szCs w:val="22"/>
          <w:lang w:eastAsia="en-US"/>
        </w:rPr>
        <w:t xml:space="preserve"> </w:t>
      </w:r>
      <w:bookmarkStart w:id="72" w:name="_Toc433988748"/>
      <w:bookmarkStart w:id="73" w:name="_Toc467497371"/>
      <w:r w:rsidRPr="00546AAE">
        <w:rPr>
          <w:bCs/>
          <w:szCs w:val="22"/>
          <w:lang w:eastAsia="en-US"/>
        </w:rPr>
        <w:t>(в % от числа опрошенных в каждом городе)</w:t>
      </w:r>
      <w:bookmarkEnd w:id="72"/>
      <w:bookmarkEnd w:id="73"/>
    </w:p>
    <w:tbl>
      <w:tblPr>
        <w:tblW w:w="9842" w:type="dxa"/>
        <w:tblInd w:w="103" w:type="dxa"/>
        <w:tblLook w:val="00A0"/>
      </w:tblPr>
      <w:tblGrid>
        <w:gridCol w:w="1918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2235E1" w:rsidRPr="00546AAE" w:rsidTr="00F7402D">
        <w:trPr>
          <w:cantSplit/>
          <w:trHeight w:val="214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6AAE">
              <w:rPr>
                <w:b/>
                <w:bCs/>
                <w:color w:val="000000"/>
                <w:sz w:val="24"/>
                <w:szCs w:val="24"/>
              </w:rPr>
              <w:t>Варианты ответа</w:t>
            </w:r>
          </w:p>
          <w:p w:rsidR="002235E1" w:rsidRPr="00546AAE" w:rsidRDefault="002235E1" w:rsidP="00546AAE">
            <w:pPr>
              <w:ind w:firstLine="70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6AA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6AAE">
              <w:rPr>
                <w:b/>
                <w:bCs/>
                <w:color w:val="000000"/>
                <w:sz w:val="24"/>
                <w:szCs w:val="24"/>
              </w:rPr>
              <w:t>Красноярск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6AAE">
              <w:rPr>
                <w:b/>
                <w:bCs/>
                <w:color w:val="000000"/>
                <w:sz w:val="24"/>
                <w:szCs w:val="24"/>
              </w:rPr>
              <w:t>Канск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6AAE">
              <w:rPr>
                <w:b/>
                <w:bCs/>
                <w:color w:val="000000"/>
                <w:sz w:val="24"/>
                <w:szCs w:val="24"/>
              </w:rPr>
              <w:t>Ачинск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6AAE">
              <w:rPr>
                <w:b/>
                <w:bCs/>
                <w:color w:val="000000"/>
                <w:sz w:val="24"/>
                <w:szCs w:val="24"/>
              </w:rPr>
              <w:t>Лесосибирск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6AAE">
              <w:rPr>
                <w:b/>
                <w:bCs/>
                <w:color w:val="000000"/>
                <w:sz w:val="24"/>
                <w:szCs w:val="24"/>
              </w:rPr>
              <w:t>Минусинск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6AAE">
              <w:rPr>
                <w:b/>
                <w:bCs/>
                <w:color w:val="000000"/>
                <w:sz w:val="24"/>
                <w:szCs w:val="24"/>
              </w:rPr>
              <w:t>Зеленогорск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6AAE">
              <w:rPr>
                <w:b/>
                <w:bCs/>
                <w:color w:val="000000"/>
                <w:sz w:val="24"/>
                <w:szCs w:val="24"/>
              </w:rPr>
              <w:t>Железногорск</w:t>
            </w:r>
          </w:p>
        </w:tc>
      </w:tr>
      <w:tr w:rsidR="002235E1" w:rsidRPr="00546AAE" w:rsidTr="00F7402D">
        <w:trPr>
          <w:trHeight w:val="391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546AAE">
              <w:rPr>
                <w:b/>
                <w:bCs/>
                <w:color w:val="000000"/>
                <w:sz w:val="16"/>
                <w:szCs w:val="20"/>
              </w:rPr>
              <w:t>2016</w:t>
            </w:r>
          </w:p>
        </w:tc>
      </w:tr>
      <w:tr w:rsidR="002235E1" w:rsidRPr="00546AAE" w:rsidTr="00F7402D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rPr>
                <w:color w:val="000000"/>
                <w:sz w:val="24"/>
                <w:szCs w:val="24"/>
              </w:rPr>
            </w:pPr>
            <w:r w:rsidRPr="00546AAE">
              <w:rPr>
                <w:color w:val="000000"/>
                <w:sz w:val="24"/>
                <w:szCs w:val="24"/>
              </w:rPr>
              <w:t>полностью удовлетворен(а)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21,7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3,3</w:t>
            </w:r>
          </w:p>
        </w:tc>
      </w:tr>
      <w:tr w:rsidR="002235E1" w:rsidRPr="00546AAE" w:rsidTr="00F7402D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rPr>
                <w:color w:val="000000"/>
                <w:sz w:val="24"/>
                <w:szCs w:val="24"/>
              </w:rPr>
            </w:pPr>
            <w:r w:rsidRPr="00546AAE">
              <w:rPr>
                <w:color w:val="000000"/>
                <w:sz w:val="24"/>
                <w:szCs w:val="24"/>
              </w:rPr>
              <w:t>в основном удовлетворен(а)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42,5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48,2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34,3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45,4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54,2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38,5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40,8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39,0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49,1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39,1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52,8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48,2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52,2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39,2</w:t>
            </w:r>
          </w:p>
        </w:tc>
      </w:tr>
      <w:tr w:rsidR="002235E1" w:rsidRPr="00546AAE" w:rsidTr="00F7402D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rPr>
                <w:color w:val="000000"/>
                <w:sz w:val="24"/>
                <w:szCs w:val="24"/>
              </w:rPr>
            </w:pPr>
            <w:r w:rsidRPr="00546AAE">
              <w:rPr>
                <w:color w:val="000000"/>
                <w:sz w:val="24"/>
                <w:szCs w:val="24"/>
              </w:rPr>
              <w:t>в основном не удовлетворен(а)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46,9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32,7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31,8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29,2</w:t>
            </w:r>
          </w:p>
        </w:tc>
      </w:tr>
      <w:tr w:rsidR="002235E1" w:rsidRPr="00546AAE" w:rsidTr="00F7402D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rPr>
                <w:color w:val="000000"/>
                <w:sz w:val="24"/>
                <w:szCs w:val="24"/>
              </w:rPr>
            </w:pPr>
            <w:r w:rsidRPr="00546AAE">
              <w:rPr>
                <w:color w:val="000000"/>
                <w:sz w:val="24"/>
                <w:szCs w:val="24"/>
              </w:rPr>
              <w:t>совершенно не удовлетворен(а)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21,7</w:t>
            </w:r>
          </w:p>
        </w:tc>
      </w:tr>
      <w:tr w:rsidR="002235E1" w:rsidRPr="00546AAE" w:rsidTr="00F7402D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rPr>
                <w:color w:val="000000"/>
                <w:sz w:val="24"/>
                <w:szCs w:val="24"/>
              </w:rPr>
            </w:pPr>
            <w:r w:rsidRPr="00546AAE">
              <w:rPr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7,4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sz w:val="20"/>
                <w:szCs w:val="20"/>
              </w:rPr>
            </w:pPr>
            <w:r w:rsidRPr="00546AAE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5,8</w:t>
            </w:r>
          </w:p>
        </w:tc>
      </w:tr>
      <w:tr w:rsidR="002235E1" w:rsidRPr="00546AAE" w:rsidTr="00F7402D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546AAE" w:rsidRDefault="002235E1" w:rsidP="00546AAE">
            <w:pPr>
              <w:rPr>
                <w:color w:val="000000"/>
                <w:sz w:val="24"/>
                <w:szCs w:val="24"/>
              </w:rPr>
            </w:pPr>
            <w:r w:rsidRPr="00546AAE">
              <w:rPr>
                <w:color w:val="000000"/>
                <w:sz w:val="24"/>
                <w:szCs w:val="24"/>
              </w:rPr>
              <w:t>нет ответа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sz w:val="20"/>
                <w:szCs w:val="20"/>
              </w:rPr>
            </w:pPr>
            <w:r w:rsidRPr="00546AAE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sz w:val="20"/>
                <w:szCs w:val="20"/>
              </w:rPr>
            </w:pPr>
            <w:r w:rsidRPr="00546AAE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sz w:val="20"/>
                <w:szCs w:val="20"/>
              </w:rPr>
            </w:pPr>
            <w:r w:rsidRPr="00546AAE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sz w:val="20"/>
                <w:szCs w:val="20"/>
              </w:rPr>
            </w:pPr>
            <w:r w:rsidRPr="00546AAE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sz w:val="20"/>
                <w:szCs w:val="20"/>
              </w:rPr>
            </w:pPr>
            <w:r w:rsidRPr="00546AAE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546AAE" w:rsidRDefault="002235E1" w:rsidP="00546AAE">
            <w:pPr>
              <w:jc w:val="center"/>
              <w:rPr>
                <w:color w:val="000000"/>
                <w:sz w:val="20"/>
                <w:szCs w:val="20"/>
              </w:rPr>
            </w:pPr>
            <w:r w:rsidRPr="00546AAE">
              <w:rPr>
                <w:color w:val="000000"/>
                <w:sz w:val="20"/>
                <w:szCs w:val="20"/>
              </w:rPr>
              <w:t>0,8</w:t>
            </w:r>
          </w:p>
        </w:tc>
      </w:tr>
    </w:tbl>
    <w:p w:rsidR="002235E1" w:rsidRPr="0089261B" w:rsidRDefault="002235E1" w:rsidP="0089261B">
      <w:pPr>
        <w:ind w:firstLine="708"/>
        <w:jc w:val="both"/>
      </w:pPr>
    </w:p>
    <w:p w:rsidR="002235E1" w:rsidRPr="00BF1112" w:rsidRDefault="002235E1" w:rsidP="00BF1112">
      <w:pPr>
        <w:ind w:firstLine="708"/>
        <w:jc w:val="both"/>
      </w:pPr>
      <w:r w:rsidRPr="00546AAE">
        <w:t>Условием позитивного восприятия жизни закономерно является соответствующее материальное положение.</w:t>
      </w:r>
      <w:r>
        <w:t xml:space="preserve"> </w:t>
      </w:r>
      <w:r w:rsidRPr="00AB77D3">
        <w:t>Как показали результаты опроса 2016 года, 4,8% респондентов живут без каких-либо материальных затруднений, а еще 37,3% - более-менее благополучно. Таким образом, необходимо констатировать, что 42,1% жителей городов края имеют благополучное материальное положение.</w:t>
      </w:r>
    </w:p>
    <w:p w:rsidR="002235E1" w:rsidRDefault="002235E1" w:rsidP="00AB77D3">
      <w:pPr>
        <w:ind w:firstLine="708"/>
        <w:jc w:val="both"/>
      </w:pPr>
    </w:p>
    <w:p w:rsidR="002235E1" w:rsidRPr="00AB77D3" w:rsidRDefault="002235E1" w:rsidP="00AB77D3">
      <w:pPr>
        <w:ind w:firstLine="708"/>
        <w:jc w:val="both"/>
      </w:pPr>
      <w:r w:rsidRPr="00AB77D3">
        <w:t>Общепризнанным является представление о том, что фактором, способствующим распространению коррупции, является низкий уровень доверия власти. Как правило, общее недоверие органам управления формирует представление, что решение того или иного вопроса, доступ к тем или иным экономическим ресурсам, может быть обеспечен на основе неформальных каналов и связей. Работает известная российская технология: «не подмажешь – не поедешь», которая относится к общественным мифам, имеющим даже определенные исторические корни.</w:t>
      </w:r>
    </w:p>
    <w:p w:rsidR="002235E1" w:rsidRPr="00AB77D3" w:rsidRDefault="002235E1" w:rsidP="00AB77D3">
      <w:pPr>
        <w:ind w:firstLine="708"/>
        <w:jc w:val="both"/>
      </w:pPr>
      <w:r w:rsidRPr="00AB77D3">
        <w:t xml:space="preserve">Результаты проведенного исследования показали, что 38,0% опрошенных оценивают доверие населения органам государственной власти, как высокое и среднее (см. Рис. </w:t>
      </w:r>
      <w:r>
        <w:t>6</w:t>
      </w:r>
      <w:r w:rsidRPr="00AB77D3">
        <w:t>).</w:t>
      </w:r>
    </w:p>
    <w:p w:rsidR="002235E1" w:rsidRPr="00AB77D3" w:rsidRDefault="002235E1" w:rsidP="00AB77D3">
      <w:pPr>
        <w:jc w:val="both"/>
      </w:pPr>
      <w:r w:rsidRPr="008710A7">
        <w:rPr>
          <w:noProof/>
        </w:rPr>
        <w:pict>
          <v:shape id="Диаграмма 1" o:spid="_x0000_i1031" type="#_x0000_t75" style="width:469.5pt;height:268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">
            <v:imagedata r:id="rId11" o:title="" cropbottom="-37f"/>
            <o:lock v:ext="edit" aspectratio="f"/>
          </v:shape>
        </w:pict>
      </w:r>
    </w:p>
    <w:p w:rsidR="002235E1" w:rsidRDefault="002235E1" w:rsidP="00AB77D3">
      <w:pPr>
        <w:ind w:firstLine="708"/>
        <w:jc w:val="both"/>
        <w:rPr>
          <w:b/>
          <w:bCs/>
        </w:rPr>
      </w:pPr>
      <w:bookmarkStart w:id="74" w:name="_Toc433019443"/>
      <w:bookmarkStart w:id="75" w:name="_Toc433112389"/>
      <w:bookmarkStart w:id="76" w:name="_Toc433724349"/>
      <w:bookmarkStart w:id="77" w:name="_Toc433988760"/>
      <w:bookmarkStart w:id="78" w:name="_Toc467497384"/>
    </w:p>
    <w:p w:rsidR="002235E1" w:rsidRPr="00AB77D3" w:rsidRDefault="002235E1" w:rsidP="00AB77D3">
      <w:pPr>
        <w:ind w:firstLine="708"/>
        <w:jc w:val="both"/>
        <w:rPr>
          <w:b/>
          <w:bCs/>
        </w:rPr>
      </w:pPr>
      <w:r w:rsidRPr="00AB77D3">
        <w:rPr>
          <w:b/>
          <w:bCs/>
        </w:rPr>
        <w:t>Рис.</w:t>
      </w:r>
      <w:r>
        <w:rPr>
          <w:b/>
          <w:bCs/>
        </w:rPr>
        <w:t>6</w:t>
      </w:r>
      <w:r w:rsidRPr="00AB77D3">
        <w:rPr>
          <w:b/>
          <w:bCs/>
        </w:rPr>
        <w:t>. Оценка жителями Красноярского края уровня доверия населения органам государственной власти</w:t>
      </w:r>
      <w:bookmarkEnd w:id="74"/>
      <w:bookmarkEnd w:id="75"/>
      <w:r w:rsidRPr="00AB77D3">
        <w:rPr>
          <w:b/>
          <w:bCs/>
        </w:rPr>
        <w:t>. 2015, 2016 год</w:t>
      </w:r>
      <w:bookmarkEnd w:id="76"/>
      <w:bookmarkEnd w:id="77"/>
      <w:r w:rsidRPr="00AB77D3">
        <w:rPr>
          <w:b/>
          <w:bCs/>
        </w:rPr>
        <w:t>ы</w:t>
      </w:r>
      <w:bookmarkEnd w:id="78"/>
    </w:p>
    <w:p w:rsidR="002235E1" w:rsidRPr="00AB77D3" w:rsidRDefault="002235E1" w:rsidP="00AB77D3">
      <w:pPr>
        <w:ind w:firstLine="708"/>
        <w:jc w:val="both"/>
        <w:rPr>
          <w:b/>
          <w:bCs/>
        </w:rPr>
      </w:pPr>
      <w:bookmarkStart w:id="79" w:name="_Toc433019444"/>
      <w:bookmarkStart w:id="80" w:name="_Toc433112390"/>
      <w:bookmarkStart w:id="81" w:name="_Toc433724350"/>
      <w:bookmarkStart w:id="82" w:name="_Toc433988761"/>
      <w:bookmarkStart w:id="83" w:name="_Toc467497385"/>
      <w:r w:rsidRPr="00AB77D3">
        <w:rPr>
          <w:b/>
          <w:bCs/>
        </w:rPr>
        <w:t>(в % от всей совокупности ответов опрошенных)</w:t>
      </w:r>
      <w:bookmarkEnd w:id="79"/>
      <w:bookmarkEnd w:id="80"/>
      <w:bookmarkEnd w:id="81"/>
      <w:bookmarkEnd w:id="82"/>
      <w:bookmarkEnd w:id="83"/>
    </w:p>
    <w:p w:rsidR="002235E1" w:rsidRDefault="002235E1" w:rsidP="00AB77D3">
      <w:pPr>
        <w:ind w:firstLine="708"/>
        <w:jc w:val="both"/>
      </w:pPr>
    </w:p>
    <w:p w:rsidR="002235E1" w:rsidRPr="00AB77D3" w:rsidRDefault="002235E1" w:rsidP="00AB77D3">
      <w:pPr>
        <w:ind w:firstLine="708"/>
        <w:jc w:val="both"/>
      </w:pPr>
      <w:r w:rsidRPr="00AB77D3">
        <w:t xml:space="preserve">Однако, 55,2% респондентов указали, что уровень доверия низкий и скорее низкий, что несомненно является непродуктивным для социального взаимодействия населения и власти. Более того, за прошедший год этот показатель вырос с 42,2% до 55,2%, то есть, на 13,0% (см. Рис. </w:t>
      </w:r>
      <w:r>
        <w:t>6</w:t>
      </w:r>
      <w:r w:rsidRPr="00AB77D3">
        <w:t>).</w:t>
      </w:r>
    </w:p>
    <w:p w:rsidR="002235E1" w:rsidRPr="003118B9" w:rsidRDefault="002235E1" w:rsidP="003118B9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84" w:name="_Toc433988763"/>
      <w:bookmarkStart w:id="85" w:name="_Toc467497387"/>
      <w:r w:rsidRPr="003118B9">
        <w:rPr>
          <w:b/>
          <w:bCs/>
          <w:szCs w:val="22"/>
          <w:lang w:eastAsia="en-US"/>
        </w:rPr>
        <w:t>Оценка жителями городов Красноярского края уровня доверия населения органам государственной власти. 2015, 2016 год</w:t>
      </w:r>
      <w:bookmarkEnd w:id="84"/>
      <w:r w:rsidRPr="003118B9">
        <w:rPr>
          <w:b/>
          <w:bCs/>
          <w:szCs w:val="22"/>
          <w:lang w:eastAsia="en-US"/>
        </w:rPr>
        <w:t>ы</w:t>
      </w:r>
      <w:bookmarkEnd w:id="85"/>
    </w:p>
    <w:p w:rsidR="002235E1" w:rsidRPr="003118B9" w:rsidRDefault="002235E1" w:rsidP="003118B9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86" w:name="_Toc433988764"/>
      <w:bookmarkStart w:id="87" w:name="_Toc467497388"/>
      <w:r w:rsidRPr="003118B9">
        <w:rPr>
          <w:b/>
          <w:bCs/>
          <w:szCs w:val="22"/>
          <w:lang w:eastAsia="en-US"/>
        </w:rPr>
        <w:t>(в % от числа опрошенных в каждом городе)</w:t>
      </w:r>
      <w:bookmarkEnd w:id="86"/>
      <w:bookmarkEnd w:id="87"/>
    </w:p>
    <w:tbl>
      <w:tblPr>
        <w:tblW w:w="0" w:type="auto"/>
        <w:tblInd w:w="103" w:type="dxa"/>
        <w:tblLook w:val="00A0"/>
      </w:tblPr>
      <w:tblGrid>
        <w:gridCol w:w="1544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2235E1" w:rsidRPr="003118B9" w:rsidTr="003118B9">
        <w:trPr>
          <w:cantSplit/>
          <w:trHeight w:val="1718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rPr>
                <w:b/>
                <w:bCs/>
                <w:color w:val="000000"/>
                <w:sz w:val="24"/>
              </w:rPr>
            </w:pPr>
            <w:r w:rsidRPr="003118B9">
              <w:rPr>
                <w:b/>
                <w:bCs/>
                <w:color w:val="000000"/>
                <w:sz w:val="24"/>
              </w:rPr>
              <w:t>Варианты ответа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3118B9">
              <w:rPr>
                <w:b/>
                <w:bCs/>
                <w:color w:val="000000"/>
                <w:sz w:val="24"/>
              </w:rPr>
              <w:t>Красноярск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3118B9">
              <w:rPr>
                <w:b/>
                <w:bCs/>
                <w:color w:val="000000"/>
                <w:sz w:val="24"/>
              </w:rPr>
              <w:t>Канск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3118B9">
              <w:rPr>
                <w:b/>
                <w:bCs/>
                <w:color w:val="000000"/>
                <w:sz w:val="24"/>
              </w:rPr>
              <w:t>Ачинск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3118B9">
              <w:rPr>
                <w:b/>
                <w:bCs/>
                <w:color w:val="000000"/>
                <w:sz w:val="24"/>
              </w:rPr>
              <w:t>Лесосибирск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3118B9">
              <w:rPr>
                <w:b/>
                <w:bCs/>
                <w:color w:val="000000"/>
                <w:sz w:val="24"/>
              </w:rPr>
              <w:t>Минусинск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3118B9">
              <w:rPr>
                <w:b/>
                <w:bCs/>
                <w:color w:val="000000"/>
                <w:sz w:val="24"/>
              </w:rPr>
              <w:t>Зеленогорск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24"/>
              </w:rPr>
            </w:pPr>
            <w:r w:rsidRPr="003118B9">
              <w:rPr>
                <w:b/>
                <w:bCs/>
                <w:color w:val="000000"/>
                <w:sz w:val="24"/>
              </w:rPr>
              <w:t>Железногорск</w:t>
            </w:r>
          </w:p>
        </w:tc>
      </w:tr>
      <w:tr w:rsidR="002235E1" w:rsidRPr="003118B9" w:rsidTr="00F7402D">
        <w:trPr>
          <w:trHeight w:val="2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118B9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</w:tr>
      <w:tr w:rsidR="002235E1" w:rsidRPr="003118B9" w:rsidTr="00F7402D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rPr>
                <w:color w:val="000000"/>
                <w:sz w:val="24"/>
              </w:rPr>
            </w:pPr>
            <w:r w:rsidRPr="003118B9">
              <w:rPr>
                <w:color w:val="000000"/>
                <w:sz w:val="24"/>
              </w:rPr>
              <w:t>высокий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10,8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sz w:val="20"/>
                <w:szCs w:val="20"/>
              </w:rPr>
            </w:pPr>
            <w:r w:rsidRPr="003118B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2,5</w:t>
            </w:r>
          </w:p>
        </w:tc>
      </w:tr>
      <w:tr w:rsidR="002235E1" w:rsidRPr="003118B9" w:rsidTr="00F7402D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rPr>
                <w:color w:val="000000"/>
                <w:sz w:val="24"/>
              </w:rPr>
            </w:pPr>
            <w:r w:rsidRPr="003118B9">
              <w:rPr>
                <w:color w:val="000000"/>
                <w:sz w:val="24"/>
              </w:rPr>
              <w:t>скорее высокий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10,8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15,7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4,6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14,5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18,8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2,5</w:t>
            </w:r>
          </w:p>
        </w:tc>
      </w:tr>
      <w:tr w:rsidR="002235E1" w:rsidRPr="003118B9" w:rsidTr="00F7402D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rPr>
                <w:color w:val="000000"/>
                <w:sz w:val="24"/>
              </w:rPr>
            </w:pPr>
            <w:r w:rsidRPr="003118B9">
              <w:rPr>
                <w:color w:val="000000"/>
                <w:sz w:val="24"/>
              </w:rPr>
              <w:t>средний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48,2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46,9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21,7</w:t>
            </w:r>
          </w:p>
        </w:tc>
      </w:tr>
      <w:tr w:rsidR="002235E1" w:rsidRPr="003118B9" w:rsidTr="00F7402D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rPr>
                <w:color w:val="000000"/>
                <w:sz w:val="24"/>
              </w:rPr>
            </w:pPr>
            <w:r w:rsidRPr="003118B9">
              <w:rPr>
                <w:color w:val="000000"/>
                <w:sz w:val="24"/>
              </w:rPr>
              <w:t>скорее низкий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27,1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41,5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25,0</w:t>
            </w:r>
          </w:p>
        </w:tc>
      </w:tr>
      <w:tr w:rsidR="002235E1" w:rsidRPr="003118B9" w:rsidTr="00F7402D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rPr>
                <w:color w:val="000000"/>
                <w:sz w:val="24"/>
              </w:rPr>
            </w:pPr>
            <w:r w:rsidRPr="003118B9">
              <w:rPr>
                <w:color w:val="000000"/>
                <w:sz w:val="24"/>
              </w:rPr>
              <w:t>низкий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16,9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18,6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9,4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40,0</w:t>
            </w:r>
          </w:p>
        </w:tc>
      </w:tr>
      <w:tr w:rsidR="002235E1" w:rsidRPr="003118B9" w:rsidTr="00F7402D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118B9" w:rsidRDefault="002235E1" w:rsidP="003118B9">
            <w:pPr>
              <w:rPr>
                <w:color w:val="000000"/>
                <w:sz w:val="24"/>
              </w:rPr>
            </w:pPr>
            <w:r w:rsidRPr="003118B9">
              <w:rPr>
                <w:color w:val="000000"/>
                <w:sz w:val="24"/>
              </w:rPr>
              <w:t>затрудняюсь ответить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sz w:val="20"/>
                <w:szCs w:val="20"/>
              </w:rPr>
            </w:pPr>
            <w:r w:rsidRPr="003118B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13,0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sz w:val="20"/>
                <w:szCs w:val="20"/>
              </w:rPr>
            </w:pPr>
            <w:r w:rsidRPr="003118B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118B9" w:rsidRDefault="002235E1" w:rsidP="003118B9">
            <w:pPr>
              <w:jc w:val="center"/>
              <w:rPr>
                <w:color w:val="000000"/>
                <w:sz w:val="20"/>
                <w:szCs w:val="20"/>
              </w:rPr>
            </w:pPr>
            <w:r w:rsidRPr="003118B9">
              <w:rPr>
                <w:color w:val="000000"/>
                <w:sz w:val="20"/>
                <w:szCs w:val="20"/>
              </w:rPr>
              <w:t>8,3</w:t>
            </w:r>
          </w:p>
        </w:tc>
      </w:tr>
    </w:tbl>
    <w:p w:rsidR="002235E1" w:rsidRDefault="002235E1" w:rsidP="00BF1112">
      <w:pPr>
        <w:ind w:firstLine="708"/>
        <w:jc w:val="both"/>
      </w:pPr>
    </w:p>
    <w:p w:rsidR="002235E1" w:rsidRPr="003118B9" w:rsidRDefault="002235E1" w:rsidP="003118B9">
      <w:pPr>
        <w:ind w:firstLine="708"/>
        <w:jc w:val="both"/>
      </w:pPr>
      <w:r w:rsidRPr="003118B9">
        <w:t>Оценки «скорее низкий» и «низкий» уровень доверия населения позволяют выстроить следующее ранговое распределение:</w:t>
      </w:r>
    </w:p>
    <w:p w:rsidR="002235E1" w:rsidRPr="003118B9" w:rsidRDefault="002235E1" w:rsidP="003118B9">
      <w:pPr>
        <w:ind w:firstLine="708"/>
        <w:jc w:val="both"/>
      </w:pPr>
      <w:r w:rsidRPr="003118B9">
        <w:t>1 место – г. Железногорск (65,0%);</w:t>
      </w:r>
    </w:p>
    <w:p w:rsidR="002235E1" w:rsidRPr="003118B9" w:rsidRDefault="002235E1" w:rsidP="003118B9">
      <w:pPr>
        <w:ind w:firstLine="708"/>
        <w:jc w:val="both"/>
      </w:pPr>
      <w:r w:rsidRPr="003118B9">
        <w:t>2 место – г. Ачинск (60,7%);</w:t>
      </w:r>
    </w:p>
    <w:p w:rsidR="002235E1" w:rsidRPr="003118B9" w:rsidRDefault="002235E1" w:rsidP="003118B9">
      <w:pPr>
        <w:ind w:firstLine="708"/>
        <w:jc w:val="both"/>
      </w:pPr>
      <w:r w:rsidRPr="003118B9">
        <w:t>3 место – г. Зеленогорск (60,0%);</w:t>
      </w:r>
    </w:p>
    <w:p w:rsidR="002235E1" w:rsidRPr="003118B9" w:rsidRDefault="002235E1" w:rsidP="003118B9">
      <w:pPr>
        <w:ind w:firstLine="708"/>
        <w:jc w:val="both"/>
      </w:pPr>
      <w:r w:rsidRPr="003118B9">
        <w:t>4 место – г. Минусинск (59,1%);</w:t>
      </w:r>
    </w:p>
    <w:p w:rsidR="002235E1" w:rsidRPr="003118B9" w:rsidRDefault="002235E1" w:rsidP="003118B9">
      <w:pPr>
        <w:ind w:firstLine="708"/>
        <w:jc w:val="both"/>
      </w:pPr>
      <w:r w:rsidRPr="003118B9">
        <w:t>5 место – г. Красноярск (59,0%);</w:t>
      </w:r>
    </w:p>
    <w:p w:rsidR="002235E1" w:rsidRPr="003118B9" w:rsidRDefault="002235E1" w:rsidP="003118B9">
      <w:pPr>
        <w:ind w:firstLine="708"/>
        <w:jc w:val="both"/>
      </w:pPr>
      <w:r w:rsidRPr="003118B9">
        <w:t>6 место – г. Канск (57,7%);</w:t>
      </w:r>
    </w:p>
    <w:p w:rsidR="002235E1" w:rsidRPr="003118B9" w:rsidRDefault="002235E1" w:rsidP="003118B9">
      <w:pPr>
        <w:ind w:firstLine="708"/>
        <w:jc w:val="both"/>
      </w:pPr>
      <w:r w:rsidRPr="003118B9">
        <w:t>7 место – г. Лесосибирск (55,0%).</w:t>
      </w:r>
    </w:p>
    <w:p w:rsidR="002235E1" w:rsidRDefault="002235E1" w:rsidP="001F29A8">
      <w:pPr>
        <w:ind w:firstLine="708"/>
        <w:jc w:val="both"/>
      </w:pPr>
    </w:p>
    <w:p w:rsidR="002235E1" w:rsidRPr="003118B9" w:rsidRDefault="002235E1" w:rsidP="003118B9">
      <w:pPr>
        <w:ind w:firstLine="708"/>
        <w:jc w:val="both"/>
      </w:pPr>
      <w:r w:rsidRPr="003118B9">
        <w:t>Причин такого характера этого процесса может быть несколько. Во-первых, как известно, чем выше уровень жизни населения, тем выше уровень требований к качеству жизни, в том числе, к качеству управления. Во-вторых, как правило, такие оценки могут определяться наличием соответствующих стереотипов. В-третьих, могут в таких случаях сказываться на характере оценок реальные события, происходящие в момент опроса. Тем не менее, следует учесть отмеченные выше процессы и обратить внимание на деятельность органов управления, в том числе и муниципальных, поскольку, для населения часто эти институты не разделяются.</w:t>
      </w:r>
    </w:p>
    <w:p w:rsidR="002235E1" w:rsidRPr="003118B9" w:rsidRDefault="002235E1" w:rsidP="003118B9">
      <w:pPr>
        <w:ind w:firstLine="708"/>
        <w:jc w:val="both"/>
      </w:pPr>
      <w:r w:rsidRPr="003118B9">
        <w:t>В целом, проведенный анализ позволяет сделать вывод о том, что низкий уровень доверия органам государственной власти может быть в регионе по-прежнему тем фактором, который способствует распространению коррупции.</w:t>
      </w:r>
    </w:p>
    <w:p w:rsidR="002235E1" w:rsidRDefault="002235E1" w:rsidP="001F29A8">
      <w:pPr>
        <w:ind w:firstLine="708"/>
        <w:jc w:val="both"/>
      </w:pPr>
    </w:p>
    <w:p w:rsidR="002235E1" w:rsidRDefault="002235E1" w:rsidP="001F29A8">
      <w:pPr>
        <w:ind w:firstLine="708"/>
        <w:jc w:val="both"/>
      </w:pPr>
    </w:p>
    <w:p w:rsidR="002235E1" w:rsidRDefault="002235E1" w:rsidP="001F29A8">
      <w:pPr>
        <w:ind w:firstLine="708"/>
        <w:jc w:val="both"/>
      </w:pPr>
    </w:p>
    <w:p w:rsidR="002235E1" w:rsidRDefault="002235E1" w:rsidP="00A3563D">
      <w:pPr>
        <w:ind w:firstLine="708"/>
        <w:jc w:val="center"/>
        <w:rPr>
          <w:b/>
          <w:color w:val="0070C0"/>
        </w:rPr>
      </w:pPr>
      <w:bookmarkStart w:id="88" w:name="_Toc433724354"/>
      <w:r w:rsidRPr="001F29A8">
        <w:rPr>
          <w:b/>
          <w:color w:val="0070C0"/>
        </w:rPr>
        <w:t>Оценка факторов, способствующих противодействию коррупции</w:t>
      </w:r>
      <w:bookmarkEnd w:id="88"/>
    </w:p>
    <w:p w:rsidR="002235E1" w:rsidRDefault="002235E1" w:rsidP="003118B9">
      <w:pPr>
        <w:ind w:firstLine="708"/>
        <w:jc w:val="both"/>
      </w:pPr>
    </w:p>
    <w:p w:rsidR="002235E1" w:rsidRPr="003118B9" w:rsidRDefault="002235E1" w:rsidP="003118B9">
      <w:pPr>
        <w:ind w:firstLine="708"/>
        <w:jc w:val="both"/>
      </w:pPr>
      <w:r w:rsidRPr="003118B9">
        <w:t xml:space="preserve">Важным фактором предотвращения коррупционных действий является открытость власти и доступность информации о ее деятельности. Проведенное исследование позволяет сделать вывод, что население городов достаточно информировано о проблемах, связанных с коррупцией в органах государственной власти Красноярского края. Среди всех опрошенных, в той или иной степени информированными себя сочли 73,8% респондентов, а «абсолютно не информированными» только 11,9% (см. Рис. </w:t>
      </w:r>
      <w:r>
        <w:t>7</w:t>
      </w:r>
      <w:r w:rsidRPr="003118B9">
        <w:t>).</w:t>
      </w:r>
    </w:p>
    <w:p w:rsidR="002235E1" w:rsidRPr="003118B9" w:rsidRDefault="002235E1" w:rsidP="003118B9">
      <w:pPr>
        <w:jc w:val="both"/>
      </w:pPr>
      <w:r w:rsidRPr="008710A7">
        <w:rPr>
          <w:noProof/>
        </w:rPr>
        <w:pict>
          <v:shape id="_x0000_i1032" type="#_x0000_t75" style="width:473.25pt;height:181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">
            <v:imagedata r:id="rId12" o:title="" cropbottom="-18f"/>
            <o:lock v:ext="edit" aspectratio="f"/>
          </v:shape>
        </w:pict>
      </w:r>
    </w:p>
    <w:p w:rsidR="002235E1" w:rsidRPr="003118B9" w:rsidRDefault="002235E1" w:rsidP="00012D61">
      <w:pPr>
        <w:ind w:firstLine="708"/>
        <w:jc w:val="center"/>
        <w:rPr>
          <w:b/>
          <w:bCs/>
        </w:rPr>
      </w:pPr>
      <w:bookmarkStart w:id="89" w:name="_Toc433988766"/>
      <w:bookmarkStart w:id="90" w:name="_Toc467497390"/>
      <w:r w:rsidRPr="003118B9">
        <w:rPr>
          <w:b/>
          <w:bCs/>
        </w:rPr>
        <w:t>Рис.</w:t>
      </w:r>
      <w:r>
        <w:rPr>
          <w:b/>
          <w:bCs/>
        </w:rPr>
        <w:t>7</w:t>
      </w:r>
      <w:r w:rsidRPr="003118B9">
        <w:rPr>
          <w:b/>
          <w:bCs/>
        </w:rPr>
        <w:t xml:space="preserve"> Оценка жителями Красноярского края уровня информированности о проблемах, связанных с коррупцией в органах государственной власти Красноярского края. 2015,2016 год</w:t>
      </w:r>
      <w:bookmarkEnd w:id="89"/>
      <w:r w:rsidRPr="003118B9">
        <w:rPr>
          <w:b/>
          <w:bCs/>
        </w:rPr>
        <w:t>ы</w:t>
      </w:r>
      <w:bookmarkEnd w:id="90"/>
    </w:p>
    <w:p w:rsidR="002235E1" w:rsidRPr="00012D61" w:rsidRDefault="002235E1" w:rsidP="00012D61">
      <w:pPr>
        <w:ind w:firstLine="708"/>
        <w:jc w:val="center"/>
        <w:rPr>
          <w:bCs/>
        </w:rPr>
      </w:pPr>
      <w:bookmarkStart w:id="91" w:name="_Toc433988767"/>
      <w:bookmarkStart w:id="92" w:name="_Toc467497391"/>
      <w:r w:rsidRPr="00012D61">
        <w:rPr>
          <w:bCs/>
        </w:rPr>
        <w:t>(в % от общего числа ответов опрошенных)</w:t>
      </w:r>
      <w:bookmarkEnd w:id="91"/>
      <w:bookmarkEnd w:id="92"/>
    </w:p>
    <w:p w:rsidR="002235E1" w:rsidRPr="00D13898" w:rsidRDefault="002235E1" w:rsidP="00D13898">
      <w:pPr>
        <w:ind w:firstLine="708"/>
        <w:jc w:val="both"/>
      </w:pPr>
      <w:r w:rsidRPr="00D13898">
        <w:t xml:space="preserve">В ходе опроса значительная часть участников (65,6%) сказала, что такая информация малодоступна (40,6%) и «практически не доступна» (25,0%) (см. Рис. </w:t>
      </w:r>
      <w:r>
        <w:t>8</w:t>
      </w:r>
      <w:r w:rsidRPr="00D13898">
        <w:t>). В 2015 году таких респондентов в совокупности было 53,9%, то есть почти на 12% меньше.</w:t>
      </w:r>
    </w:p>
    <w:p w:rsidR="002235E1" w:rsidRPr="00D13898" w:rsidRDefault="002235E1" w:rsidP="00D13898">
      <w:pPr>
        <w:jc w:val="both"/>
      </w:pPr>
      <w:r w:rsidRPr="008710A7">
        <w:rPr>
          <w:noProof/>
        </w:rPr>
        <w:pict>
          <v:shape id="_x0000_i1033" type="#_x0000_t75" style="width:471.75pt;height:130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">
            <v:imagedata r:id="rId13" o:title=""/>
            <o:lock v:ext="edit" aspectratio="f"/>
          </v:shape>
        </w:pict>
      </w:r>
    </w:p>
    <w:p w:rsidR="002235E1" w:rsidRPr="00D13898" w:rsidRDefault="002235E1" w:rsidP="00D13898">
      <w:pPr>
        <w:ind w:firstLine="708"/>
        <w:jc w:val="center"/>
        <w:rPr>
          <w:b/>
          <w:bCs/>
        </w:rPr>
      </w:pPr>
      <w:bookmarkStart w:id="93" w:name="_Toc433112400"/>
      <w:bookmarkStart w:id="94" w:name="_Toc433019454"/>
      <w:bookmarkStart w:id="95" w:name="_Toc467497395"/>
      <w:bookmarkStart w:id="96" w:name="_Toc433724361"/>
      <w:bookmarkStart w:id="97" w:name="_Toc433988772"/>
      <w:r w:rsidRPr="00D13898">
        <w:rPr>
          <w:b/>
          <w:bCs/>
        </w:rPr>
        <w:t>Рис.</w:t>
      </w:r>
      <w:r>
        <w:rPr>
          <w:b/>
          <w:bCs/>
        </w:rPr>
        <w:t>8</w:t>
      </w:r>
      <w:r w:rsidRPr="00D13898">
        <w:rPr>
          <w:b/>
          <w:bCs/>
        </w:rPr>
        <w:t>. Оценка жителями Красноярского края  уровня доступности информации о деятельности органов государственной исполнительной власти</w:t>
      </w:r>
      <w:bookmarkEnd w:id="93"/>
      <w:r w:rsidRPr="00D13898">
        <w:rPr>
          <w:b/>
          <w:bCs/>
        </w:rPr>
        <w:t xml:space="preserve"> </w:t>
      </w:r>
      <w:bookmarkStart w:id="98" w:name="_Toc433112401"/>
      <w:r w:rsidRPr="00D13898">
        <w:rPr>
          <w:b/>
          <w:bCs/>
        </w:rPr>
        <w:t>по противодействию коррупции в Красноярском крае</w:t>
      </w:r>
      <w:bookmarkEnd w:id="94"/>
      <w:bookmarkEnd w:id="98"/>
      <w:r w:rsidRPr="00D13898">
        <w:rPr>
          <w:b/>
          <w:bCs/>
        </w:rPr>
        <w:t>.</w:t>
      </w:r>
      <w:bookmarkEnd w:id="95"/>
      <w:r w:rsidRPr="00D13898">
        <w:rPr>
          <w:b/>
          <w:bCs/>
        </w:rPr>
        <w:t xml:space="preserve"> </w:t>
      </w:r>
      <w:bookmarkStart w:id="99" w:name="_Toc467497396"/>
      <w:r w:rsidRPr="00D13898">
        <w:rPr>
          <w:b/>
          <w:bCs/>
        </w:rPr>
        <w:t>2015, 2016 год</w:t>
      </w:r>
      <w:bookmarkEnd w:id="96"/>
      <w:bookmarkEnd w:id="97"/>
      <w:r w:rsidRPr="00D13898">
        <w:rPr>
          <w:b/>
          <w:bCs/>
        </w:rPr>
        <w:t>ы</w:t>
      </w:r>
      <w:bookmarkStart w:id="100" w:name="_Toc433019455"/>
      <w:bookmarkStart w:id="101" w:name="_Toc433112402"/>
      <w:bookmarkStart w:id="102" w:name="_Toc433724362"/>
      <w:bookmarkStart w:id="103" w:name="_Toc433988773"/>
      <w:bookmarkStart w:id="104" w:name="_Toc467497397"/>
      <w:bookmarkEnd w:id="99"/>
      <w:r>
        <w:rPr>
          <w:b/>
          <w:bCs/>
        </w:rPr>
        <w:t xml:space="preserve"> </w:t>
      </w:r>
      <w:r w:rsidRPr="00D13898">
        <w:rPr>
          <w:bCs/>
        </w:rPr>
        <w:t>(в % от общего числа ответов опрошенных)</w:t>
      </w:r>
      <w:bookmarkEnd w:id="100"/>
      <w:bookmarkEnd w:id="101"/>
      <w:bookmarkEnd w:id="102"/>
      <w:bookmarkEnd w:id="103"/>
      <w:bookmarkEnd w:id="104"/>
    </w:p>
    <w:p w:rsidR="002235E1" w:rsidRDefault="002235E1" w:rsidP="00F95264">
      <w:pPr>
        <w:ind w:firstLine="708"/>
        <w:jc w:val="both"/>
      </w:pPr>
    </w:p>
    <w:p w:rsidR="002235E1" w:rsidRPr="00F372C8" w:rsidRDefault="002235E1" w:rsidP="00F372C8">
      <w:pPr>
        <w:ind w:firstLine="708"/>
        <w:jc w:val="both"/>
      </w:pPr>
      <w:r w:rsidRPr="00F372C8">
        <w:t>Важным фактором такого противодействия, как известно, может являться атмосфера нетерпимости к такому явлению как коррупция, что связано с формированием соответствующей общественной идеологии. От того насколько общество отрицательно относится к коррупции, зависит эффективность управления и, в конечном счете, успех развития. Интересно, что в ходе опроса участники продемонстрировали, что они имеют весьма продуктивное представление об эффективном управлении. Доминирующими характеристиками в этом случае были:</w:t>
      </w:r>
    </w:p>
    <w:p w:rsidR="002235E1" w:rsidRPr="00F372C8" w:rsidRDefault="002235E1" w:rsidP="00F372C8">
      <w:pPr>
        <w:ind w:firstLine="708"/>
        <w:jc w:val="both"/>
      </w:pPr>
      <w:r w:rsidRPr="00F372C8">
        <w:rPr>
          <w:b/>
        </w:rPr>
        <w:t>1 место</w:t>
      </w:r>
      <w:r w:rsidRPr="00F372C8">
        <w:t xml:space="preserve"> - в государстве все устроено для удобства его граждан (26,9%);</w:t>
      </w:r>
    </w:p>
    <w:p w:rsidR="002235E1" w:rsidRPr="00F372C8" w:rsidRDefault="002235E1" w:rsidP="00F372C8">
      <w:pPr>
        <w:ind w:firstLine="708"/>
        <w:jc w:val="both"/>
      </w:pPr>
      <w:r w:rsidRPr="00F372C8">
        <w:rPr>
          <w:b/>
        </w:rPr>
        <w:t>2 место</w:t>
      </w:r>
      <w:r w:rsidRPr="00F372C8">
        <w:t xml:space="preserve"> - государственные органы функционируют сами по себе, не вмешиваясь в повседневную жизнь граждан (19,4%);</w:t>
      </w:r>
    </w:p>
    <w:p w:rsidR="002235E1" w:rsidRPr="00F372C8" w:rsidRDefault="002235E1" w:rsidP="00F372C8">
      <w:pPr>
        <w:ind w:firstLine="708"/>
        <w:jc w:val="both"/>
      </w:pPr>
      <w:r w:rsidRPr="00F372C8">
        <w:rPr>
          <w:b/>
        </w:rPr>
        <w:t>3 место</w:t>
      </w:r>
      <w:r w:rsidRPr="00F372C8">
        <w:t xml:space="preserve"> – ограниченный управленческий аппарат, четкая система подчинения и ответственности (12,1%);</w:t>
      </w:r>
    </w:p>
    <w:p w:rsidR="002235E1" w:rsidRPr="00F372C8" w:rsidRDefault="002235E1" w:rsidP="00F372C8">
      <w:pPr>
        <w:ind w:firstLine="708"/>
        <w:jc w:val="both"/>
      </w:pPr>
      <w:r w:rsidRPr="00F372C8">
        <w:rPr>
          <w:b/>
        </w:rPr>
        <w:t>4 место</w:t>
      </w:r>
      <w:r w:rsidRPr="00F372C8">
        <w:t xml:space="preserve"> - отлаженная работа всех ветвей власти (11,6%);</w:t>
      </w:r>
    </w:p>
    <w:p w:rsidR="002235E1" w:rsidRPr="00F372C8" w:rsidRDefault="002235E1" w:rsidP="00F372C8">
      <w:pPr>
        <w:ind w:firstLine="708"/>
        <w:jc w:val="both"/>
      </w:pPr>
      <w:r w:rsidRPr="00F372C8">
        <w:rPr>
          <w:b/>
        </w:rPr>
        <w:t>5 место</w:t>
      </w:r>
      <w:r w:rsidRPr="00F372C8">
        <w:t xml:space="preserve"> - все государственные органы функционируют четко, без проволочек (11,3%).</w:t>
      </w:r>
    </w:p>
    <w:p w:rsidR="002235E1" w:rsidRPr="00F372C8" w:rsidRDefault="002235E1" w:rsidP="00F372C8">
      <w:pPr>
        <w:jc w:val="both"/>
      </w:pPr>
      <w:r w:rsidRPr="008710A7">
        <w:rPr>
          <w:noProof/>
        </w:rPr>
        <w:pict>
          <v:shape id="_x0000_i1034" type="#_x0000_t75" style="width:480.75pt;height:322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">
            <v:imagedata r:id="rId14" o:title=""/>
            <o:lock v:ext="edit" aspectratio="f"/>
          </v:shape>
        </w:pict>
      </w:r>
    </w:p>
    <w:p w:rsidR="002235E1" w:rsidRPr="00F372C8" w:rsidRDefault="002235E1" w:rsidP="00012D61">
      <w:pPr>
        <w:ind w:firstLine="708"/>
        <w:jc w:val="center"/>
        <w:rPr>
          <w:b/>
          <w:bCs/>
        </w:rPr>
      </w:pPr>
      <w:bookmarkStart w:id="105" w:name="_Toc433988777"/>
      <w:bookmarkStart w:id="106" w:name="_Toc467497402"/>
      <w:r w:rsidRPr="00F372C8">
        <w:rPr>
          <w:b/>
          <w:bCs/>
        </w:rPr>
        <w:t xml:space="preserve">Рис. </w:t>
      </w:r>
      <w:r>
        <w:rPr>
          <w:b/>
          <w:bCs/>
        </w:rPr>
        <w:t>9</w:t>
      </w:r>
      <w:r w:rsidRPr="00F372C8">
        <w:rPr>
          <w:b/>
          <w:bCs/>
        </w:rPr>
        <w:t>. Распределение ответов на вопрос:</w:t>
      </w:r>
      <w:bookmarkEnd w:id="105"/>
      <w:bookmarkEnd w:id="106"/>
    </w:p>
    <w:p w:rsidR="002235E1" w:rsidRPr="00012D61" w:rsidRDefault="002235E1" w:rsidP="00012D61">
      <w:pPr>
        <w:ind w:firstLine="708"/>
        <w:jc w:val="center"/>
        <w:rPr>
          <w:bCs/>
        </w:rPr>
      </w:pPr>
      <w:bookmarkStart w:id="107" w:name="_Toc433988778"/>
      <w:bookmarkStart w:id="108" w:name="_Toc467497403"/>
      <w:r w:rsidRPr="00F372C8">
        <w:rPr>
          <w:b/>
          <w:bCs/>
        </w:rPr>
        <w:t>«Сейчас довольно часто приходится слышать об «эффективности управления».   Как Вы понимаете, что такое «эффективное управление»?». 2013, 2015, 2016 годы</w:t>
      </w:r>
      <w:bookmarkEnd w:id="107"/>
      <w:bookmarkEnd w:id="108"/>
      <w:r>
        <w:rPr>
          <w:b/>
          <w:bCs/>
        </w:rPr>
        <w:t xml:space="preserve"> </w:t>
      </w:r>
      <w:bookmarkStart w:id="109" w:name="_Toc433988779"/>
      <w:bookmarkStart w:id="110" w:name="_Toc467497404"/>
      <w:r w:rsidRPr="00012D61">
        <w:rPr>
          <w:bCs/>
        </w:rPr>
        <w:t>(в % от общего числа ответов опрошенных)</w:t>
      </w:r>
      <w:bookmarkEnd w:id="109"/>
      <w:bookmarkEnd w:id="110"/>
    </w:p>
    <w:p w:rsidR="002235E1" w:rsidRPr="00012D61" w:rsidRDefault="002235E1" w:rsidP="00012D61">
      <w:pPr>
        <w:ind w:firstLine="708"/>
        <w:jc w:val="both"/>
      </w:pPr>
      <w:r w:rsidRPr="00012D61">
        <w:t xml:space="preserve">Очевидно перед нами образ демократического государства, которое лишь обеспечивает </w:t>
      </w:r>
      <w:r w:rsidRPr="00012D61">
        <w:rPr>
          <w:u w:val="single"/>
        </w:rPr>
        <w:t>все условия,</w:t>
      </w:r>
      <w:r w:rsidRPr="00012D61">
        <w:t xml:space="preserve"> необходимые для самостоятельного развития и процветания граждан.</w:t>
      </w:r>
    </w:p>
    <w:p w:rsidR="002235E1" w:rsidRPr="00012D61" w:rsidRDefault="002235E1" w:rsidP="00012D61">
      <w:pPr>
        <w:ind w:firstLine="708"/>
        <w:jc w:val="both"/>
      </w:pPr>
      <w:r w:rsidRPr="00012D61">
        <w:t xml:space="preserve">Практически незначимой оказалась такая характеристика, как «жесткая, вертикальная иерархия управленцев, подчиняющихся одному человеку» (5,4%) (см. Рис. </w:t>
      </w:r>
      <w:r>
        <w:t>9</w:t>
      </w:r>
      <w:r w:rsidRPr="00012D61">
        <w:t>). Закономерно, что в такой почти идеальной модели управления не должно быть места коррупции. И исследование 2016 года показало, что граждане все больше начинают приходить к такому пониманию.</w:t>
      </w:r>
    </w:p>
    <w:p w:rsidR="002235E1" w:rsidRPr="00012D61" w:rsidRDefault="002235E1" w:rsidP="00012D61">
      <w:pPr>
        <w:ind w:firstLine="708"/>
        <w:jc w:val="both"/>
      </w:pPr>
      <w:r w:rsidRPr="00012D61">
        <w:t>Как показали результаты опроса, 28,8% респондентов считают, что коррупция делает государственное управление невозможным. В 2015 году таких участников было только 19,4% (см. Рис. 1</w:t>
      </w:r>
      <w:r>
        <w:t>0</w:t>
      </w:r>
      <w:r w:rsidRPr="00012D61">
        <w:t>).</w:t>
      </w:r>
    </w:p>
    <w:p w:rsidR="002235E1" w:rsidRPr="00012D61" w:rsidRDefault="002235E1" w:rsidP="00012D61">
      <w:pPr>
        <w:jc w:val="both"/>
      </w:pPr>
      <w:r w:rsidRPr="008710A7">
        <w:rPr>
          <w:noProof/>
        </w:rPr>
        <w:pict>
          <v:shape id="Диаграмма 6" o:spid="_x0000_i1035" type="#_x0000_t75" style="width:484.5pt;height:24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">
            <v:imagedata r:id="rId15" o:title="" cropbottom="-67f"/>
            <o:lock v:ext="edit" aspectratio="f"/>
          </v:shape>
        </w:pict>
      </w:r>
    </w:p>
    <w:p w:rsidR="002235E1" w:rsidRPr="00012D61" w:rsidRDefault="002235E1" w:rsidP="00012D61">
      <w:pPr>
        <w:ind w:firstLine="708"/>
        <w:jc w:val="center"/>
        <w:rPr>
          <w:b/>
          <w:bCs/>
        </w:rPr>
      </w:pPr>
      <w:bookmarkStart w:id="111" w:name="_Toc433988780"/>
      <w:bookmarkStart w:id="112" w:name="_Toc467497405"/>
      <w:r w:rsidRPr="00012D61">
        <w:rPr>
          <w:b/>
          <w:bCs/>
        </w:rPr>
        <w:t>Рис. 1</w:t>
      </w:r>
      <w:r>
        <w:rPr>
          <w:b/>
          <w:bCs/>
        </w:rPr>
        <w:t>0</w:t>
      </w:r>
      <w:r w:rsidRPr="00012D61">
        <w:rPr>
          <w:b/>
          <w:bCs/>
        </w:rPr>
        <w:t>. Распределение ответов на вопрос:</w:t>
      </w:r>
      <w:bookmarkEnd w:id="111"/>
      <w:bookmarkEnd w:id="112"/>
    </w:p>
    <w:p w:rsidR="002235E1" w:rsidRPr="00012D61" w:rsidRDefault="002235E1" w:rsidP="00012D61">
      <w:pPr>
        <w:ind w:firstLine="708"/>
        <w:jc w:val="center"/>
        <w:rPr>
          <w:b/>
          <w:bCs/>
        </w:rPr>
      </w:pPr>
      <w:bookmarkStart w:id="113" w:name="_Toc433988781"/>
      <w:bookmarkStart w:id="114" w:name="_Toc467497406"/>
      <w:r w:rsidRPr="00012D61">
        <w:rPr>
          <w:b/>
          <w:bCs/>
        </w:rPr>
        <w:t>«На Ваш взгляд, как влияет коррупция</w:t>
      </w:r>
      <w:bookmarkEnd w:id="113"/>
      <w:bookmarkEnd w:id="114"/>
    </w:p>
    <w:p w:rsidR="002235E1" w:rsidRPr="00012D61" w:rsidRDefault="002235E1" w:rsidP="00012D61">
      <w:pPr>
        <w:ind w:firstLine="708"/>
        <w:jc w:val="center"/>
        <w:rPr>
          <w:b/>
          <w:bCs/>
        </w:rPr>
      </w:pPr>
      <w:bookmarkStart w:id="115" w:name="_Toc433988782"/>
      <w:bookmarkStart w:id="116" w:name="_Toc467497407"/>
      <w:r w:rsidRPr="00012D61">
        <w:rPr>
          <w:b/>
          <w:bCs/>
        </w:rPr>
        <w:t>на государственное управление?». 2015, 2016 год</w:t>
      </w:r>
      <w:bookmarkEnd w:id="115"/>
      <w:r w:rsidRPr="00012D61">
        <w:rPr>
          <w:b/>
          <w:bCs/>
        </w:rPr>
        <w:t>ы</w:t>
      </w:r>
      <w:bookmarkEnd w:id="116"/>
    </w:p>
    <w:p w:rsidR="002235E1" w:rsidRPr="00012D61" w:rsidRDefault="002235E1" w:rsidP="00012D61">
      <w:pPr>
        <w:ind w:firstLine="708"/>
        <w:jc w:val="center"/>
        <w:rPr>
          <w:bCs/>
        </w:rPr>
      </w:pPr>
      <w:bookmarkStart w:id="117" w:name="_Toc433988783"/>
      <w:bookmarkStart w:id="118" w:name="_Toc467497408"/>
      <w:r w:rsidRPr="00012D61">
        <w:rPr>
          <w:bCs/>
        </w:rPr>
        <w:t>(в % от общего числа ответов опрошенных)</w:t>
      </w:r>
      <w:bookmarkEnd w:id="117"/>
      <w:bookmarkEnd w:id="118"/>
    </w:p>
    <w:p w:rsidR="002235E1" w:rsidRPr="00FD6A9D" w:rsidRDefault="002235E1" w:rsidP="00FD6A9D">
      <w:pPr>
        <w:ind w:firstLine="708"/>
        <w:jc w:val="both"/>
      </w:pPr>
      <w:r w:rsidRPr="00FD6A9D">
        <w:t>В целом, для определения характера отношения к коррупции в государственном управлении было предложено 3 типа взаимодействия:</w:t>
      </w:r>
    </w:p>
    <w:p w:rsidR="002235E1" w:rsidRPr="00FD6A9D" w:rsidRDefault="002235E1" w:rsidP="00FD6A9D">
      <w:pPr>
        <w:ind w:firstLine="708"/>
        <w:jc w:val="both"/>
      </w:pPr>
      <w:r w:rsidRPr="00FD6A9D">
        <w:rPr>
          <w:b/>
        </w:rPr>
        <w:t>1-ый тип</w:t>
      </w:r>
      <w:r w:rsidRPr="00FD6A9D">
        <w:t xml:space="preserve"> – нетерпимое (нелояльное) отношение к коррупции в системе государственного управления, которое описывалось характеристикой: «коррупция делает государственное управление невозможным».</w:t>
      </w:r>
    </w:p>
    <w:p w:rsidR="002235E1" w:rsidRPr="00FD6A9D" w:rsidRDefault="002235E1" w:rsidP="00FD6A9D">
      <w:pPr>
        <w:ind w:firstLine="708"/>
        <w:jc w:val="both"/>
      </w:pPr>
      <w:r w:rsidRPr="00FD6A9D">
        <w:rPr>
          <w:b/>
        </w:rPr>
        <w:t>2-ой тип</w:t>
      </w:r>
      <w:r w:rsidRPr="00FD6A9D">
        <w:t xml:space="preserve"> – толерантное отношение к коррупции, что фиксировалось на основе двух показателей: «коррупция осложняет, но не препятствует  государственному управлению» и «коррупция никак не влияет на государственное управление».</w:t>
      </w:r>
    </w:p>
    <w:p w:rsidR="002235E1" w:rsidRPr="00FD6A9D" w:rsidRDefault="002235E1" w:rsidP="00FD6A9D">
      <w:pPr>
        <w:ind w:firstLine="708"/>
        <w:jc w:val="both"/>
      </w:pPr>
      <w:r w:rsidRPr="00FD6A9D">
        <w:rPr>
          <w:b/>
        </w:rPr>
        <w:t>3-ий тип</w:t>
      </w:r>
      <w:r w:rsidRPr="00FD6A9D">
        <w:t xml:space="preserve"> – лояльное отношение к коррупции определялось также на основе двух характеристик: «коррупция отчасти облегчает государственное управление» и «коррупция – это один из элементов, который делает государственное управление возможным».</w:t>
      </w:r>
    </w:p>
    <w:p w:rsidR="002235E1" w:rsidRPr="00FD6A9D" w:rsidRDefault="002235E1" w:rsidP="00FD6A9D">
      <w:pPr>
        <w:ind w:firstLine="708"/>
        <w:jc w:val="both"/>
      </w:pPr>
      <w:r w:rsidRPr="00FD6A9D">
        <w:t>Позиции опрошенных в соответствии с этими типами распределились следующим образом.</w:t>
      </w:r>
    </w:p>
    <w:p w:rsidR="002235E1" w:rsidRPr="00FD6A9D" w:rsidRDefault="002235E1" w:rsidP="00FD6A9D">
      <w:pPr>
        <w:ind w:firstLine="708"/>
        <w:jc w:val="both"/>
      </w:pPr>
      <w:r w:rsidRPr="00FD6A9D">
        <w:t>К первому типу – не лояльному отношению к коррупции можно отнести 28,8% респондентов (см. Рис. 1</w:t>
      </w:r>
      <w:r>
        <w:t>0</w:t>
      </w:r>
      <w:r w:rsidRPr="00FD6A9D">
        <w:t>).</w:t>
      </w:r>
    </w:p>
    <w:p w:rsidR="002235E1" w:rsidRPr="00FD6A9D" w:rsidRDefault="002235E1" w:rsidP="00FD6A9D">
      <w:pPr>
        <w:ind w:firstLine="708"/>
        <w:jc w:val="both"/>
      </w:pPr>
      <w:r w:rsidRPr="00FD6A9D">
        <w:t>Ко второму типу – толерантному отношению к коррупции в государственном управлении, фактически присоединились 42,8% участников</w:t>
      </w:r>
      <w:r>
        <w:t>.</w:t>
      </w:r>
    </w:p>
    <w:p w:rsidR="002235E1" w:rsidRPr="00FD6A9D" w:rsidRDefault="002235E1" w:rsidP="00FD6A9D">
      <w:pPr>
        <w:ind w:firstLine="708"/>
        <w:jc w:val="both"/>
      </w:pPr>
      <w:r w:rsidRPr="00FD6A9D">
        <w:t>Сторонниками третьего типа – лояльного отношения к коррупции, можно считать 14,0% опрошенных (см. Рис. 1</w:t>
      </w:r>
      <w:r>
        <w:t>0</w:t>
      </w:r>
      <w:r w:rsidRPr="00FD6A9D">
        <w:t>).</w:t>
      </w:r>
    </w:p>
    <w:p w:rsidR="002235E1" w:rsidRPr="00012D61" w:rsidRDefault="002235E1" w:rsidP="00012D61">
      <w:pPr>
        <w:ind w:firstLine="708"/>
        <w:jc w:val="both"/>
      </w:pPr>
    </w:p>
    <w:p w:rsidR="002235E1" w:rsidRPr="00012D61" w:rsidRDefault="002235E1" w:rsidP="00012D61">
      <w:pPr>
        <w:ind w:firstLine="708"/>
        <w:jc w:val="both"/>
      </w:pPr>
      <w:r w:rsidRPr="00012D61">
        <w:t>Относясь достаточно толерантно к коррупции в государственном управлении, в то же время опрошенные весьма справедливо считают, что «этого нужно избегать, поскольку, коррупция разлагает нас и нашу власть». К такой точке зрения в ходе опроса в 2016 году, присоединились 53,6% респондентов, а в 2015 году только 43,0% (см. Рис. 1</w:t>
      </w:r>
      <w:r>
        <w:t>1</w:t>
      </w:r>
      <w:r w:rsidRPr="00012D61">
        <w:t>).</w:t>
      </w:r>
    </w:p>
    <w:p w:rsidR="002235E1" w:rsidRPr="00012D61" w:rsidRDefault="002235E1" w:rsidP="00012D61">
      <w:pPr>
        <w:jc w:val="both"/>
      </w:pPr>
      <w:r w:rsidRPr="008710A7">
        <w:rPr>
          <w:noProof/>
        </w:rPr>
        <w:pict>
          <v:shape id="Диаграмма 7" o:spid="_x0000_i1036" type="#_x0000_t75" style="width:477pt;height:44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">
            <v:imagedata r:id="rId16" o:title=""/>
            <o:lock v:ext="edit" aspectratio="f"/>
          </v:shape>
        </w:pict>
      </w:r>
    </w:p>
    <w:p w:rsidR="002235E1" w:rsidRPr="00012D61" w:rsidRDefault="002235E1" w:rsidP="00625E4F">
      <w:pPr>
        <w:ind w:firstLine="708"/>
        <w:jc w:val="center"/>
        <w:rPr>
          <w:b/>
          <w:bCs/>
        </w:rPr>
      </w:pPr>
      <w:bookmarkStart w:id="119" w:name="_Toc433988784"/>
      <w:bookmarkStart w:id="120" w:name="_Toc467497409"/>
      <w:r w:rsidRPr="00012D61">
        <w:rPr>
          <w:b/>
          <w:bCs/>
        </w:rPr>
        <w:t>Рис. 1</w:t>
      </w:r>
      <w:r>
        <w:rPr>
          <w:b/>
          <w:bCs/>
        </w:rPr>
        <w:t>1</w:t>
      </w:r>
      <w:r w:rsidRPr="00012D61">
        <w:rPr>
          <w:b/>
          <w:bCs/>
        </w:rPr>
        <w:t>. Распределение ответов на вопрос:</w:t>
      </w:r>
      <w:bookmarkEnd w:id="119"/>
      <w:bookmarkEnd w:id="120"/>
    </w:p>
    <w:p w:rsidR="002235E1" w:rsidRPr="00012D61" w:rsidRDefault="002235E1" w:rsidP="00625E4F">
      <w:pPr>
        <w:ind w:firstLine="708"/>
        <w:jc w:val="center"/>
        <w:rPr>
          <w:b/>
          <w:bCs/>
        </w:rPr>
      </w:pPr>
      <w:bookmarkStart w:id="121" w:name="_Toc433988785"/>
      <w:bookmarkStart w:id="122" w:name="_Toc467497410"/>
      <w:r w:rsidRPr="00012D61">
        <w:rPr>
          <w:b/>
          <w:bCs/>
        </w:rPr>
        <w:t>«Как Вы относитесь к тому, что в нашей стране для решения своих проблем гражданам приходится давать взятки?». 2008 - 2016 годы</w:t>
      </w:r>
      <w:bookmarkEnd w:id="121"/>
      <w:bookmarkEnd w:id="122"/>
    </w:p>
    <w:p w:rsidR="002235E1" w:rsidRPr="00625E4F" w:rsidRDefault="002235E1" w:rsidP="00625E4F">
      <w:pPr>
        <w:ind w:firstLine="708"/>
        <w:jc w:val="center"/>
        <w:rPr>
          <w:bCs/>
        </w:rPr>
      </w:pPr>
      <w:bookmarkStart w:id="123" w:name="_Toc433988786"/>
      <w:bookmarkStart w:id="124" w:name="_Toc467497411"/>
      <w:r w:rsidRPr="00625E4F">
        <w:rPr>
          <w:bCs/>
        </w:rPr>
        <w:t>(в % от общего числа ответов опрошенных)</w:t>
      </w:r>
      <w:bookmarkEnd w:id="123"/>
      <w:bookmarkEnd w:id="124"/>
    </w:p>
    <w:p w:rsidR="002235E1" w:rsidRPr="00012D61" w:rsidRDefault="002235E1" w:rsidP="00012D61">
      <w:pPr>
        <w:ind w:firstLine="708"/>
        <w:jc w:val="both"/>
      </w:pPr>
      <w:r w:rsidRPr="00012D61">
        <w:t>В этом случае, лояльными были только 5,9% опрошенных, которые сказали, что взятка - «это необходимая часть нашей жизни, без этого ничего нельзя сделать», и таких участников стало в 2 раза меньше чем в 2015 году (см. Рис. 1</w:t>
      </w:r>
      <w:r>
        <w:t>1</w:t>
      </w:r>
      <w:r w:rsidRPr="00012D61">
        <w:t>).</w:t>
      </w:r>
    </w:p>
    <w:p w:rsidR="002235E1" w:rsidRDefault="002235E1" w:rsidP="00F95264">
      <w:pPr>
        <w:ind w:firstLine="708"/>
        <w:jc w:val="both"/>
      </w:pPr>
    </w:p>
    <w:p w:rsidR="002235E1" w:rsidRPr="008C2E10" w:rsidRDefault="002235E1" w:rsidP="00A3563D">
      <w:pPr>
        <w:ind w:firstLine="709"/>
        <w:jc w:val="center"/>
        <w:rPr>
          <w:b/>
          <w:bCs/>
          <w:color w:val="0070C0"/>
        </w:rPr>
      </w:pPr>
      <w:bookmarkStart w:id="125" w:name="_Toc433724376"/>
      <w:r w:rsidRPr="008C2E10">
        <w:rPr>
          <w:b/>
          <w:bCs/>
          <w:color w:val="0070C0"/>
        </w:rPr>
        <w:t>Выявление и анализ уровня знаний у населения нормативно-правовой базы и мероприятий государственной политики по противодействию коррупции в Красноярском крае</w:t>
      </w:r>
      <w:bookmarkEnd w:id="125"/>
    </w:p>
    <w:p w:rsidR="002235E1" w:rsidRPr="00625E4F" w:rsidRDefault="002235E1" w:rsidP="00625E4F">
      <w:pPr>
        <w:ind w:firstLine="708"/>
        <w:jc w:val="both"/>
      </w:pPr>
    </w:p>
    <w:p w:rsidR="002235E1" w:rsidRPr="00625E4F" w:rsidRDefault="002235E1" w:rsidP="00625E4F">
      <w:pPr>
        <w:ind w:firstLine="708"/>
        <w:jc w:val="both"/>
      </w:pPr>
      <w:r w:rsidRPr="00625E4F">
        <w:t>Одним из основных направлений реализации Национальной стратегии противодействия коррупции является повышение эффективности деятельности в этом направлении органов государственной власти субъектов РФ. И, несомненно, определенные шаги в Красноярском крае для этого сделаны. Как показало исследование, 4,8% опрошенных считают, что органы власти, в том числе прокуратура, суды, делают все возможное для противодействия коррупции; еще 12,7% - делают много (см. Рис. 1</w:t>
      </w:r>
      <w:r>
        <w:t>2</w:t>
      </w:r>
      <w:r w:rsidRPr="00625E4F">
        <w:t>).</w:t>
      </w:r>
    </w:p>
    <w:p w:rsidR="002235E1" w:rsidRPr="00625E4F" w:rsidRDefault="002235E1" w:rsidP="00625E4F">
      <w:pPr>
        <w:jc w:val="both"/>
      </w:pPr>
      <w:r w:rsidRPr="008710A7">
        <w:rPr>
          <w:noProof/>
        </w:rPr>
        <w:pict>
          <v:shape id="_x0000_i1037" type="#_x0000_t75" style="width:483.75pt;height:33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">
            <v:imagedata r:id="rId17" o:title="" cropbottom="-19f"/>
            <o:lock v:ext="edit" aspectratio="f"/>
          </v:shape>
        </w:pict>
      </w:r>
    </w:p>
    <w:p w:rsidR="002235E1" w:rsidRPr="00625E4F" w:rsidRDefault="002235E1" w:rsidP="00625E4F">
      <w:pPr>
        <w:ind w:firstLine="708"/>
        <w:jc w:val="center"/>
        <w:rPr>
          <w:b/>
          <w:bCs/>
        </w:rPr>
      </w:pPr>
      <w:bookmarkStart w:id="126" w:name="_Toc433988788"/>
      <w:bookmarkStart w:id="127" w:name="_Toc467497413"/>
      <w:r w:rsidRPr="00625E4F">
        <w:rPr>
          <w:b/>
          <w:bCs/>
        </w:rPr>
        <w:t>Рис. 1</w:t>
      </w:r>
      <w:r>
        <w:rPr>
          <w:b/>
          <w:bCs/>
        </w:rPr>
        <w:t>2</w:t>
      </w:r>
      <w:r w:rsidRPr="00625E4F">
        <w:rPr>
          <w:b/>
          <w:bCs/>
        </w:rPr>
        <w:t>. Распределение ответов на вопрос:</w:t>
      </w:r>
      <w:bookmarkEnd w:id="126"/>
      <w:bookmarkEnd w:id="127"/>
    </w:p>
    <w:p w:rsidR="002235E1" w:rsidRPr="00625E4F" w:rsidRDefault="002235E1" w:rsidP="00625E4F">
      <w:pPr>
        <w:ind w:firstLine="708"/>
        <w:jc w:val="center"/>
        <w:rPr>
          <w:b/>
          <w:bCs/>
        </w:rPr>
      </w:pPr>
      <w:bookmarkStart w:id="128" w:name="_Toc433988789"/>
      <w:bookmarkStart w:id="129" w:name="_Toc467497414"/>
      <w:r w:rsidRPr="00625E4F">
        <w:rPr>
          <w:b/>
          <w:bCs/>
        </w:rPr>
        <w:t>«Как Вы считаете, в нашем крае органы власти (в том числе прокуратура, суды) все ли делают для противодействия коррупции?».</w:t>
      </w:r>
      <w:bookmarkEnd w:id="128"/>
      <w:bookmarkEnd w:id="129"/>
    </w:p>
    <w:p w:rsidR="002235E1" w:rsidRPr="00625E4F" w:rsidRDefault="002235E1" w:rsidP="00625E4F">
      <w:pPr>
        <w:ind w:firstLine="708"/>
        <w:jc w:val="center"/>
        <w:rPr>
          <w:b/>
          <w:bCs/>
        </w:rPr>
      </w:pPr>
      <w:bookmarkStart w:id="130" w:name="_Toc433988790"/>
      <w:bookmarkStart w:id="131" w:name="_Toc467497415"/>
      <w:r w:rsidRPr="00625E4F">
        <w:rPr>
          <w:b/>
          <w:bCs/>
        </w:rPr>
        <w:t>2010 - 2016 годы</w:t>
      </w:r>
      <w:bookmarkEnd w:id="130"/>
      <w:bookmarkEnd w:id="131"/>
    </w:p>
    <w:p w:rsidR="002235E1" w:rsidRPr="00625E4F" w:rsidRDefault="002235E1" w:rsidP="00625E4F">
      <w:pPr>
        <w:ind w:firstLine="708"/>
        <w:jc w:val="center"/>
        <w:rPr>
          <w:bCs/>
        </w:rPr>
      </w:pPr>
      <w:bookmarkStart w:id="132" w:name="_Toc433988791"/>
      <w:bookmarkStart w:id="133" w:name="_Toc467497416"/>
      <w:r w:rsidRPr="00625E4F">
        <w:rPr>
          <w:bCs/>
        </w:rPr>
        <w:t>(в % от общего числа ответов опрошенных)</w:t>
      </w:r>
      <w:bookmarkEnd w:id="132"/>
      <w:bookmarkEnd w:id="133"/>
    </w:p>
    <w:p w:rsidR="002235E1" w:rsidRDefault="002235E1" w:rsidP="008C2E10">
      <w:pPr>
        <w:ind w:firstLine="708"/>
        <w:jc w:val="both"/>
      </w:pPr>
    </w:p>
    <w:p w:rsidR="002235E1" w:rsidRPr="00625E4F" w:rsidRDefault="002235E1" w:rsidP="00625E4F">
      <w:pPr>
        <w:ind w:firstLine="708"/>
        <w:jc w:val="both"/>
      </w:pPr>
      <w:r w:rsidRPr="00625E4F">
        <w:t>Наиболее известными мероприятиями в целях противодействия коррупции  для участников опроса оказались:</w:t>
      </w:r>
    </w:p>
    <w:p w:rsidR="002235E1" w:rsidRPr="00625E4F" w:rsidRDefault="002235E1" w:rsidP="00625E4F">
      <w:pPr>
        <w:numPr>
          <w:ilvl w:val="0"/>
          <w:numId w:val="3"/>
        </w:numPr>
        <w:jc w:val="both"/>
      </w:pPr>
      <w:r w:rsidRPr="00625E4F">
        <w:t>предоставление госслужащими сведений о доходах и имуществе (24,5%);</w:t>
      </w:r>
    </w:p>
    <w:p w:rsidR="002235E1" w:rsidRPr="00625E4F" w:rsidRDefault="002235E1" w:rsidP="00625E4F">
      <w:pPr>
        <w:numPr>
          <w:ilvl w:val="0"/>
          <w:numId w:val="3"/>
        </w:numPr>
        <w:jc w:val="both"/>
      </w:pPr>
      <w:r w:rsidRPr="00625E4F">
        <w:t>утверждение регламентов исполнения государственных услуг (20,5%);</w:t>
      </w:r>
    </w:p>
    <w:p w:rsidR="002235E1" w:rsidRPr="00625E4F" w:rsidRDefault="002235E1" w:rsidP="00625E4F">
      <w:pPr>
        <w:numPr>
          <w:ilvl w:val="0"/>
          <w:numId w:val="3"/>
        </w:numPr>
        <w:jc w:val="both"/>
      </w:pPr>
      <w:r w:rsidRPr="00625E4F">
        <w:t xml:space="preserve">организация контроля за соблюдением государственными гражданскими служащими установленных  ограничений и запретов (19,4%) (см. Рис. </w:t>
      </w:r>
      <w:r>
        <w:t>13</w:t>
      </w:r>
      <w:r w:rsidRPr="00625E4F">
        <w:t>).</w:t>
      </w:r>
    </w:p>
    <w:p w:rsidR="002235E1" w:rsidRPr="00625E4F" w:rsidRDefault="002235E1" w:rsidP="00625E4F">
      <w:pPr>
        <w:jc w:val="both"/>
      </w:pPr>
      <w:r w:rsidRPr="008710A7">
        <w:rPr>
          <w:noProof/>
        </w:rPr>
        <w:pict>
          <v:shape id="_x0000_i1038" type="#_x0000_t75" style="width:485.25pt;height:450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">
            <v:imagedata r:id="rId18" o:title="" cropbottom="-36f"/>
            <o:lock v:ext="edit" aspectratio="f"/>
          </v:shape>
        </w:pict>
      </w:r>
    </w:p>
    <w:p w:rsidR="002235E1" w:rsidRPr="00625E4F" w:rsidRDefault="002235E1" w:rsidP="00625E4F">
      <w:pPr>
        <w:ind w:firstLine="708"/>
        <w:jc w:val="center"/>
        <w:rPr>
          <w:b/>
          <w:bCs/>
        </w:rPr>
      </w:pPr>
      <w:bookmarkStart w:id="134" w:name="_Toc433988797"/>
      <w:bookmarkStart w:id="135" w:name="_Toc467497422"/>
      <w:r w:rsidRPr="00625E4F">
        <w:rPr>
          <w:b/>
          <w:bCs/>
        </w:rPr>
        <w:t xml:space="preserve">Рис. </w:t>
      </w:r>
      <w:r>
        <w:rPr>
          <w:b/>
          <w:bCs/>
        </w:rPr>
        <w:t>13</w:t>
      </w:r>
      <w:r w:rsidRPr="00625E4F">
        <w:rPr>
          <w:b/>
          <w:bCs/>
        </w:rPr>
        <w:t>. Распределение ответов на вопрос:</w:t>
      </w:r>
      <w:bookmarkEnd w:id="134"/>
      <w:bookmarkEnd w:id="135"/>
    </w:p>
    <w:p w:rsidR="002235E1" w:rsidRPr="00625E4F" w:rsidRDefault="002235E1" w:rsidP="00625E4F">
      <w:pPr>
        <w:ind w:firstLine="708"/>
        <w:jc w:val="center"/>
        <w:rPr>
          <w:b/>
          <w:bCs/>
        </w:rPr>
      </w:pPr>
      <w:bookmarkStart w:id="136" w:name="_Toc467497423"/>
      <w:bookmarkStart w:id="137" w:name="_Toc433988798"/>
      <w:r w:rsidRPr="00625E4F">
        <w:rPr>
          <w:b/>
          <w:bCs/>
        </w:rPr>
        <w:t>«О каких мероприятиях, проводимых Правительством Красноярского края в целях противодействия коррупции, Вам известно?».</w:t>
      </w:r>
      <w:bookmarkEnd w:id="136"/>
    </w:p>
    <w:p w:rsidR="002235E1" w:rsidRPr="00625E4F" w:rsidRDefault="002235E1" w:rsidP="00625E4F">
      <w:pPr>
        <w:ind w:firstLine="708"/>
        <w:jc w:val="center"/>
        <w:rPr>
          <w:b/>
          <w:bCs/>
        </w:rPr>
      </w:pPr>
      <w:bookmarkStart w:id="138" w:name="_Toc467497424"/>
      <w:r w:rsidRPr="00625E4F">
        <w:rPr>
          <w:b/>
          <w:bCs/>
        </w:rPr>
        <w:t>2013, 2015, 2016 годы</w:t>
      </w:r>
      <w:bookmarkEnd w:id="137"/>
      <w:bookmarkEnd w:id="138"/>
    </w:p>
    <w:p w:rsidR="002235E1" w:rsidRPr="00625E4F" w:rsidRDefault="002235E1" w:rsidP="00625E4F">
      <w:pPr>
        <w:ind w:firstLine="708"/>
        <w:jc w:val="center"/>
        <w:rPr>
          <w:bCs/>
        </w:rPr>
      </w:pPr>
      <w:bookmarkStart w:id="139" w:name="_Toc433988799"/>
      <w:bookmarkStart w:id="140" w:name="_Toc467497425"/>
      <w:r w:rsidRPr="00625E4F">
        <w:rPr>
          <w:bCs/>
        </w:rPr>
        <w:t>(в  % от всей совокупности ответов опрошенных)</w:t>
      </w:r>
      <w:bookmarkEnd w:id="139"/>
      <w:bookmarkEnd w:id="140"/>
    </w:p>
    <w:p w:rsidR="002235E1" w:rsidRDefault="002235E1" w:rsidP="008C2E10">
      <w:pPr>
        <w:ind w:firstLine="708"/>
        <w:jc w:val="both"/>
      </w:pPr>
    </w:p>
    <w:p w:rsidR="002235E1" w:rsidRPr="00B01F4A" w:rsidRDefault="002235E1" w:rsidP="00B01F4A">
      <w:pPr>
        <w:ind w:firstLine="708"/>
        <w:jc w:val="both"/>
      </w:pPr>
      <w:r w:rsidRPr="00B01F4A">
        <w:t>Основными источниками информации об этих мероприятиях были (необходимо было указать три главных из них):</w:t>
      </w:r>
    </w:p>
    <w:p w:rsidR="002235E1" w:rsidRPr="00B01F4A" w:rsidRDefault="002235E1" w:rsidP="00B01F4A">
      <w:pPr>
        <w:numPr>
          <w:ilvl w:val="0"/>
          <w:numId w:val="4"/>
        </w:numPr>
        <w:ind w:left="284" w:firstLine="0"/>
        <w:jc w:val="both"/>
      </w:pPr>
      <w:r w:rsidRPr="00B01F4A">
        <w:t>Интернет (46,5%);</w:t>
      </w:r>
    </w:p>
    <w:p w:rsidR="002235E1" w:rsidRPr="00B01F4A" w:rsidRDefault="002235E1" w:rsidP="00B01F4A">
      <w:pPr>
        <w:numPr>
          <w:ilvl w:val="0"/>
          <w:numId w:val="4"/>
        </w:numPr>
        <w:ind w:left="284" w:firstLine="0"/>
        <w:jc w:val="both"/>
      </w:pPr>
      <w:r w:rsidRPr="00B01F4A">
        <w:t>российские телеканалы (33,1%);</w:t>
      </w:r>
    </w:p>
    <w:p w:rsidR="002235E1" w:rsidRPr="00B01F4A" w:rsidRDefault="002235E1" w:rsidP="00B01F4A">
      <w:pPr>
        <w:numPr>
          <w:ilvl w:val="0"/>
          <w:numId w:val="4"/>
        </w:numPr>
        <w:ind w:left="284" w:firstLine="0"/>
        <w:jc w:val="both"/>
      </w:pPr>
      <w:r w:rsidRPr="00B01F4A">
        <w:t xml:space="preserve">городские и районные СМИ (газеты, радио и т.п.) (25,1%) (см. Рис. </w:t>
      </w:r>
      <w:r>
        <w:t>14</w:t>
      </w:r>
      <w:r w:rsidRPr="00B01F4A">
        <w:t>).</w:t>
      </w:r>
    </w:p>
    <w:p w:rsidR="002235E1" w:rsidRPr="00B01F4A" w:rsidRDefault="002235E1" w:rsidP="00B01F4A">
      <w:pPr>
        <w:jc w:val="both"/>
      </w:pPr>
      <w:r w:rsidRPr="008710A7">
        <w:rPr>
          <w:noProof/>
        </w:rPr>
        <w:pict>
          <v:shape id="_x0000_i1039" type="#_x0000_t75" style="width:477.75pt;height:508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">
            <v:imagedata r:id="rId19" o:title="" cropbottom="-19f"/>
            <o:lock v:ext="edit" aspectratio="f"/>
          </v:shape>
        </w:pict>
      </w:r>
    </w:p>
    <w:p w:rsidR="002235E1" w:rsidRPr="00B01F4A" w:rsidRDefault="002235E1" w:rsidP="00B01F4A">
      <w:pPr>
        <w:ind w:firstLine="708"/>
        <w:jc w:val="center"/>
        <w:rPr>
          <w:b/>
          <w:bCs/>
        </w:rPr>
      </w:pPr>
      <w:bookmarkStart w:id="141" w:name="_Toc433988804"/>
      <w:bookmarkStart w:id="142" w:name="_Toc467497430"/>
      <w:r w:rsidRPr="00B01F4A">
        <w:rPr>
          <w:b/>
          <w:bCs/>
        </w:rPr>
        <w:t>Рис.1</w:t>
      </w:r>
      <w:r>
        <w:rPr>
          <w:b/>
          <w:bCs/>
        </w:rPr>
        <w:t>4</w:t>
      </w:r>
      <w:r w:rsidRPr="00B01F4A">
        <w:rPr>
          <w:b/>
          <w:bCs/>
        </w:rPr>
        <w:t>. Распределение ответов на вопрос:</w:t>
      </w:r>
      <w:bookmarkEnd w:id="141"/>
      <w:bookmarkEnd w:id="142"/>
    </w:p>
    <w:p w:rsidR="002235E1" w:rsidRPr="00B01F4A" w:rsidRDefault="002235E1" w:rsidP="00B01F4A">
      <w:pPr>
        <w:ind w:firstLine="708"/>
        <w:jc w:val="center"/>
        <w:rPr>
          <w:b/>
          <w:bCs/>
        </w:rPr>
      </w:pPr>
      <w:bookmarkStart w:id="143" w:name="_Toc467497431"/>
      <w:bookmarkStart w:id="144" w:name="_Toc433988805"/>
      <w:r w:rsidRPr="00B01F4A">
        <w:rPr>
          <w:b/>
          <w:bCs/>
        </w:rPr>
        <w:t>«Из каких источников Вы узнаете об этих мероприятиях?».</w:t>
      </w:r>
      <w:bookmarkEnd w:id="143"/>
    </w:p>
    <w:p w:rsidR="002235E1" w:rsidRPr="00B01F4A" w:rsidRDefault="002235E1" w:rsidP="00B01F4A">
      <w:pPr>
        <w:ind w:firstLine="708"/>
        <w:jc w:val="center"/>
        <w:rPr>
          <w:b/>
          <w:bCs/>
        </w:rPr>
      </w:pPr>
      <w:bookmarkStart w:id="145" w:name="_Toc467497432"/>
      <w:r w:rsidRPr="00B01F4A">
        <w:rPr>
          <w:b/>
          <w:bCs/>
        </w:rPr>
        <w:t>2015,2016  год</w:t>
      </w:r>
      <w:bookmarkEnd w:id="144"/>
      <w:r w:rsidRPr="00B01F4A">
        <w:rPr>
          <w:b/>
          <w:bCs/>
        </w:rPr>
        <w:t>ы</w:t>
      </w:r>
      <w:bookmarkEnd w:id="145"/>
    </w:p>
    <w:p w:rsidR="002235E1" w:rsidRPr="00B01F4A" w:rsidRDefault="002235E1" w:rsidP="00B01F4A">
      <w:pPr>
        <w:ind w:firstLine="708"/>
        <w:jc w:val="center"/>
        <w:rPr>
          <w:bCs/>
        </w:rPr>
      </w:pPr>
      <w:bookmarkStart w:id="146" w:name="_Toc433988806"/>
      <w:bookmarkStart w:id="147" w:name="_Toc467497433"/>
      <w:r w:rsidRPr="00B01F4A">
        <w:rPr>
          <w:bCs/>
        </w:rPr>
        <w:t>(в  % от всей совокупности ответов опрошенных)</w:t>
      </w:r>
      <w:bookmarkEnd w:id="146"/>
      <w:bookmarkEnd w:id="147"/>
    </w:p>
    <w:p w:rsidR="002235E1" w:rsidRPr="00B01F4A" w:rsidRDefault="002235E1" w:rsidP="00B01F4A">
      <w:pPr>
        <w:ind w:firstLine="708"/>
        <w:jc w:val="both"/>
      </w:pPr>
      <w:r w:rsidRPr="00B01F4A">
        <w:t>Анализ полученных данных показывает, что особое внимание следует обратить на предоставление соответствующей информации в Интернете, поскольку в настоящее время это - главный источник, формирующий информированность населения. И, чтобы информация в нем была достоверной, необходимо работать, как в электронных СМИ, так и в социальных сетях.</w:t>
      </w:r>
    </w:p>
    <w:p w:rsidR="002235E1" w:rsidRPr="00B01F4A" w:rsidRDefault="002235E1" w:rsidP="00B01F4A">
      <w:pPr>
        <w:ind w:firstLine="708"/>
        <w:jc w:val="both"/>
      </w:pPr>
      <w:r w:rsidRPr="00B01F4A">
        <w:t>Наряду с этим, следует учесть, что достаточно активно населением используются неформальные каналы получения информации. К примеру, от друзей и знакомых информацию такого типа получают более 20% респондентов. Еще для 6,3% опрошенных – это общение с партнерами по бизнесу, а для 9,0% - это личное общение с государственными гражданскими служащими органов исполнительной власти (см. Рис. 1</w:t>
      </w:r>
      <w:r>
        <w:t>4</w:t>
      </w:r>
      <w:r w:rsidRPr="00B01F4A">
        <w:t xml:space="preserve">). Очень часто именно неформальные каналы становятся источниками недостоверной информации и транслируют те самые мифы, которые становятся стереотипами массового сознания. Для того, что бы сузить такие возможности, необходимо предоставлять широкую и достоверную информацию </w:t>
      </w:r>
      <w:r w:rsidRPr="00B01F4A">
        <w:rPr>
          <w:u w:val="single"/>
        </w:rPr>
        <w:t>во все</w:t>
      </w:r>
      <w:r w:rsidRPr="00B01F4A">
        <w:t xml:space="preserve"> имеющиеся формальные источники. </w:t>
      </w:r>
    </w:p>
    <w:p w:rsidR="002235E1" w:rsidRPr="00B01F4A" w:rsidRDefault="002235E1" w:rsidP="00B01F4A">
      <w:pPr>
        <w:ind w:firstLine="708"/>
        <w:jc w:val="both"/>
      </w:pPr>
      <w:r w:rsidRPr="00B01F4A">
        <w:t>Сравнительный анализ полученных данных с результатами 2015 года позволяет сделать ряд выводов.</w:t>
      </w:r>
    </w:p>
    <w:p w:rsidR="002235E1" w:rsidRPr="00B01F4A" w:rsidRDefault="002235E1" w:rsidP="00B01F4A">
      <w:pPr>
        <w:ind w:firstLine="708"/>
        <w:jc w:val="both"/>
      </w:pPr>
      <w:r w:rsidRPr="00B01F4A">
        <w:rPr>
          <w:b/>
        </w:rPr>
        <w:t>1.</w:t>
      </w:r>
      <w:r w:rsidRPr="00B01F4A">
        <w:t xml:space="preserve"> Существенно выросло значение Интернета, как источника информации о коррупции в органах исполнительной власти Красноярского края: с 34,5% до 46,5%.</w:t>
      </w:r>
    </w:p>
    <w:p w:rsidR="002235E1" w:rsidRPr="00B01F4A" w:rsidRDefault="002235E1" w:rsidP="00B01F4A">
      <w:pPr>
        <w:ind w:firstLine="708"/>
        <w:jc w:val="both"/>
      </w:pPr>
      <w:r w:rsidRPr="00B01F4A">
        <w:rPr>
          <w:b/>
        </w:rPr>
        <w:t>2.</w:t>
      </w:r>
      <w:r w:rsidRPr="00B01F4A">
        <w:t xml:space="preserve"> Резко сузилась аналогичная роль печатных СМИ: российских газет и журналов – с 31,6% до 14,2%; краевых газет и журналов с 30,6% до 13,4%.</w:t>
      </w:r>
    </w:p>
    <w:p w:rsidR="002235E1" w:rsidRPr="00B01F4A" w:rsidRDefault="002235E1" w:rsidP="00B01F4A">
      <w:pPr>
        <w:ind w:firstLine="708"/>
        <w:jc w:val="both"/>
      </w:pPr>
      <w:r w:rsidRPr="00B01F4A">
        <w:rPr>
          <w:b/>
        </w:rPr>
        <w:t>3.</w:t>
      </w:r>
      <w:r w:rsidRPr="00B01F4A">
        <w:t xml:space="preserve"> Существенно выросло внимание к российским телеканалам: с 19,4% до 33,1%. </w:t>
      </w:r>
    </w:p>
    <w:p w:rsidR="002235E1" w:rsidRPr="00B01F4A" w:rsidRDefault="002235E1" w:rsidP="00B01F4A">
      <w:pPr>
        <w:ind w:firstLine="708"/>
        <w:jc w:val="both"/>
      </w:pPr>
      <w:r w:rsidRPr="00B01F4A">
        <w:rPr>
          <w:b/>
        </w:rPr>
        <w:t>4.</w:t>
      </w:r>
      <w:r w:rsidRPr="00B01F4A">
        <w:t xml:space="preserve"> Точно также изменилась роль городских и районных СМИ: с 5,6% до 25,1% (см. Рис 21).</w:t>
      </w:r>
    </w:p>
    <w:p w:rsidR="002235E1" w:rsidRPr="00B01F4A" w:rsidRDefault="002235E1" w:rsidP="00B01F4A">
      <w:pPr>
        <w:ind w:firstLine="708"/>
        <w:jc w:val="both"/>
      </w:pPr>
      <w:r w:rsidRPr="00B01F4A">
        <w:rPr>
          <w:b/>
        </w:rPr>
        <w:t>5.</w:t>
      </w:r>
      <w:r w:rsidRPr="00B01F4A">
        <w:t xml:space="preserve"> Более активно, чем в 2015 году использовался такой неформальный канал как друзья и знакомые: с 9,8% до 20,2%.</w:t>
      </w:r>
    </w:p>
    <w:p w:rsidR="002235E1" w:rsidRDefault="002235E1" w:rsidP="00560EDD">
      <w:pPr>
        <w:ind w:firstLine="708"/>
        <w:jc w:val="both"/>
      </w:pPr>
    </w:p>
    <w:p w:rsidR="002235E1" w:rsidRPr="00560EDD" w:rsidRDefault="002235E1" w:rsidP="00A3563D">
      <w:pPr>
        <w:ind w:firstLine="709"/>
        <w:jc w:val="center"/>
        <w:rPr>
          <w:b/>
          <w:bCs/>
        </w:rPr>
      </w:pPr>
      <w:bookmarkStart w:id="148" w:name="_Toc433724400"/>
      <w:r w:rsidRPr="00560EDD">
        <w:rPr>
          <w:b/>
          <w:bCs/>
          <w:color w:val="0070C0"/>
        </w:rPr>
        <w:t>Оценка населением эффективности мероприятий по противодействию коррупции в Красноярском крае в 2015 году</w:t>
      </w:r>
      <w:bookmarkEnd w:id="148"/>
    </w:p>
    <w:p w:rsidR="002235E1" w:rsidRPr="00B01F4A" w:rsidRDefault="002235E1" w:rsidP="00B01F4A">
      <w:pPr>
        <w:ind w:firstLine="708"/>
        <w:jc w:val="both"/>
      </w:pPr>
      <w:r w:rsidRPr="00B01F4A">
        <w:t>В качестве самых эффективных мер (необходимо было отметить не более трех) участники опроса назвали:</w:t>
      </w:r>
    </w:p>
    <w:p w:rsidR="002235E1" w:rsidRPr="00B01F4A" w:rsidRDefault="002235E1" w:rsidP="00B01F4A">
      <w:pPr>
        <w:ind w:firstLine="708"/>
        <w:jc w:val="both"/>
      </w:pPr>
      <w:r w:rsidRPr="00B01F4A">
        <w:rPr>
          <w:b/>
        </w:rPr>
        <w:t>1 место</w:t>
      </w:r>
      <w:r w:rsidRPr="00B01F4A">
        <w:t xml:space="preserve"> - ужесточение наказания за коррупцию (47,0%);</w:t>
      </w:r>
    </w:p>
    <w:p w:rsidR="002235E1" w:rsidRPr="00B01F4A" w:rsidRDefault="002235E1" w:rsidP="00B01F4A">
      <w:pPr>
        <w:ind w:firstLine="708"/>
        <w:jc w:val="both"/>
      </w:pPr>
      <w:r w:rsidRPr="00B01F4A">
        <w:rPr>
          <w:b/>
        </w:rPr>
        <w:t>2 место</w:t>
      </w:r>
      <w:r w:rsidRPr="00B01F4A">
        <w:t xml:space="preserve"> - повышение вознаграждения и социальных гарантий                                                                                                                       </w:t>
      </w:r>
    </w:p>
    <w:p w:rsidR="002235E1" w:rsidRPr="00B01F4A" w:rsidRDefault="002235E1" w:rsidP="00B01F4A">
      <w:pPr>
        <w:ind w:firstLine="708"/>
        <w:jc w:val="both"/>
      </w:pPr>
      <w:r w:rsidRPr="00B01F4A">
        <w:t>государственным и муниципальным служащим (в том числе, на основании изменения показателей оценки эффективности их работы) (33,0%);</w:t>
      </w:r>
    </w:p>
    <w:p w:rsidR="002235E1" w:rsidRDefault="002235E1" w:rsidP="00B01F4A">
      <w:pPr>
        <w:ind w:firstLine="708"/>
        <w:jc w:val="both"/>
      </w:pPr>
      <w:r w:rsidRPr="00B01F4A">
        <w:rPr>
          <w:b/>
        </w:rPr>
        <w:t>3 место</w:t>
      </w:r>
      <w:r w:rsidRPr="00B01F4A">
        <w:t xml:space="preserve"> - усиление контроля за действиями сотрудников органов власти, их доходами, расходами (31,0%) (см. Рис. 23).</w:t>
      </w:r>
    </w:p>
    <w:p w:rsidR="002235E1" w:rsidRPr="00B01F4A" w:rsidRDefault="002235E1" w:rsidP="00B01F4A">
      <w:pPr>
        <w:ind w:firstLine="708"/>
        <w:jc w:val="both"/>
      </w:pPr>
      <w:r w:rsidRPr="00B01F4A">
        <w:t>Во вторую «тройку» вошли:</w:t>
      </w:r>
    </w:p>
    <w:p w:rsidR="002235E1" w:rsidRPr="00B01F4A" w:rsidRDefault="002235E1" w:rsidP="00B01F4A">
      <w:pPr>
        <w:ind w:firstLine="708"/>
        <w:jc w:val="both"/>
      </w:pPr>
      <w:r w:rsidRPr="00B01F4A">
        <w:rPr>
          <w:b/>
        </w:rPr>
        <w:t>4 место</w:t>
      </w:r>
      <w:r w:rsidRPr="00B01F4A">
        <w:t xml:space="preserve"> - усиление общественного контроля, повышение прозрачности и публичности принятия решений органами власти (30,3%);</w:t>
      </w:r>
    </w:p>
    <w:p w:rsidR="002235E1" w:rsidRPr="00B01F4A" w:rsidRDefault="002235E1" w:rsidP="00B01F4A">
      <w:pPr>
        <w:ind w:firstLine="708"/>
        <w:jc w:val="both"/>
      </w:pPr>
      <w:r w:rsidRPr="00B01F4A">
        <w:rPr>
          <w:b/>
        </w:rPr>
        <w:t>5 место</w:t>
      </w:r>
      <w:r w:rsidRPr="00B01F4A">
        <w:t xml:space="preserve"> - внедрение технических средств контроля деятельности должностных лиц, замещающих коррупциогенные должности (16,3%);</w:t>
      </w:r>
    </w:p>
    <w:p w:rsidR="002235E1" w:rsidRPr="00B01F4A" w:rsidRDefault="002235E1" w:rsidP="00B01F4A">
      <w:pPr>
        <w:ind w:firstLine="708"/>
        <w:jc w:val="both"/>
      </w:pPr>
      <w:r w:rsidRPr="00B01F4A">
        <w:rPr>
          <w:b/>
        </w:rPr>
        <w:t>6 место</w:t>
      </w:r>
      <w:r w:rsidRPr="00B01F4A">
        <w:t xml:space="preserve"> - деперсонализация или сокращение личного взаимодействия государственных и муниципальных служащих с гражданами и организациями (система «одного окна», система электронного обмена информацией) (16,2%) (см. Рис. </w:t>
      </w:r>
      <w:r>
        <w:t>15</w:t>
      </w:r>
      <w:r w:rsidRPr="00B01F4A">
        <w:t xml:space="preserve">). </w:t>
      </w:r>
    </w:p>
    <w:p w:rsidR="002235E1" w:rsidRPr="00B01F4A" w:rsidRDefault="002235E1" w:rsidP="00B01F4A">
      <w:pPr>
        <w:ind w:firstLine="708"/>
        <w:jc w:val="both"/>
      </w:pPr>
    </w:p>
    <w:p w:rsidR="002235E1" w:rsidRPr="00B01F4A" w:rsidRDefault="002235E1" w:rsidP="00B01F4A">
      <w:pPr>
        <w:jc w:val="both"/>
      </w:pPr>
      <w:r w:rsidRPr="008710A7">
        <w:rPr>
          <w:noProof/>
        </w:rPr>
        <w:pict>
          <v:shape id="_x0000_i1040" type="#_x0000_t75" style="width:467.25pt;height:393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">
            <v:imagedata r:id="rId20" o:title=""/>
            <o:lock v:ext="edit" aspectratio="f"/>
          </v:shape>
        </w:pict>
      </w:r>
    </w:p>
    <w:p w:rsidR="002235E1" w:rsidRPr="00B01F4A" w:rsidRDefault="002235E1" w:rsidP="00B01F4A">
      <w:pPr>
        <w:ind w:firstLine="708"/>
        <w:jc w:val="center"/>
        <w:rPr>
          <w:b/>
          <w:bCs/>
        </w:rPr>
      </w:pPr>
      <w:bookmarkStart w:id="149" w:name="_Toc433988818"/>
      <w:bookmarkStart w:id="150" w:name="_Toc467497446"/>
      <w:r w:rsidRPr="00B01F4A">
        <w:rPr>
          <w:b/>
          <w:bCs/>
        </w:rPr>
        <w:t xml:space="preserve">Рис. </w:t>
      </w:r>
      <w:r>
        <w:rPr>
          <w:b/>
          <w:bCs/>
        </w:rPr>
        <w:t>15</w:t>
      </w:r>
      <w:r w:rsidRPr="00B01F4A">
        <w:rPr>
          <w:b/>
          <w:bCs/>
        </w:rPr>
        <w:t>. Распределение ответов на вопрос:</w:t>
      </w:r>
      <w:bookmarkEnd w:id="149"/>
      <w:bookmarkEnd w:id="150"/>
    </w:p>
    <w:p w:rsidR="002235E1" w:rsidRPr="00B01F4A" w:rsidRDefault="002235E1" w:rsidP="00B01F4A">
      <w:pPr>
        <w:ind w:firstLine="708"/>
        <w:jc w:val="center"/>
        <w:rPr>
          <w:bCs/>
        </w:rPr>
      </w:pPr>
      <w:bookmarkStart w:id="151" w:name="_Toc433988819"/>
      <w:bookmarkStart w:id="152" w:name="_Toc467497447"/>
      <w:r w:rsidRPr="00B01F4A">
        <w:rPr>
          <w:b/>
          <w:bCs/>
        </w:rPr>
        <w:t>«Как Вы считаете, какие из перечисленных ниже мер в наибольшей степени способны повлиять на предотвращение коррупции в органах государственной власти Красноярского края?». 2015, 2016 год</w:t>
      </w:r>
      <w:bookmarkEnd w:id="151"/>
      <w:r w:rsidRPr="00B01F4A">
        <w:rPr>
          <w:b/>
          <w:bCs/>
        </w:rPr>
        <w:t>ы</w:t>
      </w:r>
      <w:bookmarkEnd w:id="152"/>
      <w:r>
        <w:rPr>
          <w:b/>
          <w:bCs/>
        </w:rPr>
        <w:t xml:space="preserve"> </w:t>
      </w:r>
      <w:bookmarkStart w:id="153" w:name="_Toc433988820"/>
      <w:bookmarkStart w:id="154" w:name="_Toc467497448"/>
      <w:r w:rsidRPr="00B01F4A">
        <w:rPr>
          <w:b/>
          <w:bCs/>
        </w:rPr>
        <w:t>(</w:t>
      </w:r>
      <w:r w:rsidRPr="00B01F4A">
        <w:rPr>
          <w:bCs/>
        </w:rPr>
        <w:t>в  % от всей совокупности ответов опрошенных)</w:t>
      </w:r>
      <w:bookmarkEnd w:id="153"/>
      <w:bookmarkEnd w:id="154"/>
    </w:p>
    <w:p w:rsidR="002235E1" w:rsidRPr="00B01F4A" w:rsidRDefault="002235E1" w:rsidP="00B01F4A">
      <w:pPr>
        <w:ind w:firstLine="708"/>
        <w:jc w:val="both"/>
      </w:pPr>
      <w:r w:rsidRPr="00B01F4A">
        <w:t>Представленные результаты опроса показывают, во-первых, что население достаточно компетентно в вопросах противодействия коррупции. Во-вторых, структурирование мер, предложенное участниками, будет в наибольшей степени способствовать предотвращению коррупции в органах государственной власти Красноярского края, и оно может быть использовано для определения приоритетов в этой деятельности.</w:t>
      </w:r>
    </w:p>
    <w:p w:rsidR="002235E1" w:rsidRPr="00B01F4A" w:rsidRDefault="002235E1" w:rsidP="00B01F4A">
      <w:pPr>
        <w:ind w:firstLine="708"/>
        <w:jc w:val="both"/>
      </w:pPr>
      <w:r w:rsidRPr="00B01F4A">
        <w:t xml:space="preserve">Сравнение результатов 2016 года с данными 2015 года позволяет зафиксировать определенные изменения в общественном мнении. </w:t>
      </w:r>
    </w:p>
    <w:p w:rsidR="002235E1" w:rsidRPr="00B01F4A" w:rsidRDefault="002235E1" w:rsidP="00B01F4A">
      <w:pPr>
        <w:ind w:firstLine="708"/>
        <w:jc w:val="both"/>
      </w:pPr>
      <w:r w:rsidRPr="00B01F4A">
        <w:t>Во-первых, очевидно, стали доминировать взгляды репрессивного типа. Сравните: в 2015 году на ужесточении наказания за коррупцию настаивали 22,3%, в 2016 году уже 47,0% опрошенных, то есть, в 2 раза больше. И эта позиция с 4-ого переместилась на первое место.</w:t>
      </w:r>
    </w:p>
    <w:p w:rsidR="002235E1" w:rsidRPr="00B01F4A" w:rsidRDefault="002235E1" w:rsidP="00B01F4A">
      <w:pPr>
        <w:ind w:firstLine="708"/>
        <w:jc w:val="both"/>
      </w:pPr>
      <w:r w:rsidRPr="00B01F4A">
        <w:t xml:space="preserve">Во-вторых, заметно  увеличилось число сторонников общественного контроля: 16,8% до 30,3% (см. Рис. </w:t>
      </w:r>
      <w:r>
        <w:t>15</w:t>
      </w:r>
      <w:r w:rsidRPr="00B01F4A">
        <w:t>).</w:t>
      </w:r>
    </w:p>
    <w:p w:rsidR="002235E1" w:rsidRPr="00B01F4A" w:rsidRDefault="002235E1" w:rsidP="00B01F4A">
      <w:pPr>
        <w:ind w:firstLine="708"/>
        <w:jc w:val="both"/>
      </w:pPr>
      <w:r w:rsidRPr="00B01F4A">
        <w:t>И это свидетельствует о необходимости расширения публичности в деятельности органов власти и активизации общественного участия в принятии ее решений.</w:t>
      </w:r>
    </w:p>
    <w:p w:rsidR="002235E1" w:rsidRDefault="002235E1" w:rsidP="00560EDD">
      <w:pPr>
        <w:ind w:firstLine="708"/>
        <w:jc w:val="both"/>
      </w:pPr>
    </w:p>
    <w:p w:rsidR="002235E1" w:rsidRPr="00CF733C" w:rsidRDefault="002235E1" w:rsidP="00A3563D">
      <w:pPr>
        <w:ind w:firstLine="709"/>
        <w:jc w:val="center"/>
        <w:rPr>
          <w:b/>
          <w:bCs/>
          <w:color w:val="0070C0"/>
        </w:rPr>
      </w:pPr>
      <w:bookmarkStart w:id="155" w:name="_Toc433724410"/>
      <w:r w:rsidRPr="00CF733C">
        <w:rPr>
          <w:b/>
          <w:bCs/>
          <w:color w:val="0070C0"/>
        </w:rPr>
        <w:t>Оценка населением правоприменительной практики правоохранительных органов и судов по делам, связанным с коррупцией в Красноярском крае в 2015 году</w:t>
      </w:r>
      <w:bookmarkEnd w:id="155"/>
    </w:p>
    <w:p w:rsidR="002235E1" w:rsidRDefault="002235E1" w:rsidP="00560EDD">
      <w:pPr>
        <w:jc w:val="both"/>
      </w:pPr>
    </w:p>
    <w:p w:rsidR="002235E1" w:rsidRDefault="002235E1" w:rsidP="00F7402D">
      <w:pPr>
        <w:ind w:firstLine="708"/>
        <w:jc w:val="both"/>
      </w:pPr>
      <w:r w:rsidRPr="00F7402D">
        <w:t>В ходе настоящего исследования,  оценка правоприменительной практики участниками давалась по поводу известных им «коррупционных дел». Что особенно важно заметить, при этом, полученные в 2016 году оценки эффективности деятельности правоохранительных органов и судов существенно улучшились. В отношении правоохранительных органов в 2015 году более половины опрошенных (51,1%) сочли их деятельность «абсолютно не эффективной» и имеющей «эффективность ниже среднего», в 2016 году этих оценок придерживалось только 22,6%</w:t>
      </w:r>
      <w:r>
        <w:t>.</w:t>
      </w:r>
    </w:p>
    <w:p w:rsidR="002235E1" w:rsidRPr="00F7402D" w:rsidRDefault="002235E1" w:rsidP="00F7402D">
      <w:pPr>
        <w:ind w:firstLine="708"/>
        <w:jc w:val="both"/>
      </w:pPr>
      <w:r w:rsidRPr="00F7402D">
        <w:t>Аналогично по мнению участников, выглядит деятельность судов. Оценки «абсолютно не эффективна» и «эффективность ниже среднего» судам поставили 21,9% респондентов. А в 2015 году на этом настаивали 34,2% участников опроса.</w:t>
      </w:r>
    </w:p>
    <w:p w:rsidR="002235E1" w:rsidRDefault="002235E1" w:rsidP="00F7402D">
      <w:pPr>
        <w:ind w:firstLine="708"/>
        <w:jc w:val="both"/>
        <w:rPr>
          <w:b/>
          <w:bCs/>
          <w:szCs w:val="22"/>
          <w:lang w:eastAsia="en-US"/>
        </w:rPr>
      </w:pPr>
      <w:r w:rsidRPr="00F7402D">
        <w:t>Об эффективности работы правоохранительных органов в той или иной степени в 2016 году сказали 40,5% опрошенных, судов - 40,5%,тогда как в 2015 году 28,3% и 38,8%, соответственно</w:t>
      </w:r>
      <w:r>
        <w:t>.</w:t>
      </w:r>
      <w:r w:rsidRPr="00F7402D">
        <w:t xml:space="preserve"> </w:t>
      </w:r>
      <w:bookmarkStart w:id="156" w:name="_Toc467497451"/>
    </w:p>
    <w:p w:rsidR="002235E1" w:rsidRPr="00F7402D" w:rsidRDefault="002235E1" w:rsidP="00F7402D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r w:rsidRPr="00F7402D">
        <w:rPr>
          <w:b/>
          <w:bCs/>
          <w:szCs w:val="22"/>
          <w:lang w:eastAsia="en-US"/>
        </w:rPr>
        <w:t>Оценка жителями Красноярского края эффективности работы правоохранительных органов и судов Красноярского края.</w:t>
      </w:r>
      <w:bookmarkEnd w:id="156"/>
      <w:r w:rsidRPr="00F7402D">
        <w:rPr>
          <w:b/>
          <w:bCs/>
          <w:szCs w:val="22"/>
          <w:lang w:eastAsia="en-US"/>
        </w:rPr>
        <w:t xml:space="preserve"> </w:t>
      </w:r>
    </w:p>
    <w:p w:rsidR="002235E1" w:rsidRPr="00F7402D" w:rsidRDefault="002235E1" w:rsidP="00F7402D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57" w:name="_Toc467497452"/>
      <w:r w:rsidRPr="00F7402D">
        <w:rPr>
          <w:b/>
          <w:bCs/>
          <w:szCs w:val="22"/>
          <w:lang w:eastAsia="en-US"/>
        </w:rPr>
        <w:t>2015, 2016 годы</w:t>
      </w:r>
      <w:bookmarkEnd w:id="157"/>
    </w:p>
    <w:tbl>
      <w:tblPr>
        <w:tblW w:w="9398" w:type="dxa"/>
        <w:tblInd w:w="93" w:type="dxa"/>
        <w:tblLook w:val="00A0"/>
      </w:tblPr>
      <w:tblGrid>
        <w:gridCol w:w="7311"/>
        <w:gridCol w:w="1172"/>
        <w:gridCol w:w="915"/>
      </w:tblGrid>
      <w:tr w:rsidR="002235E1" w:rsidRPr="00F7402D" w:rsidTr="00F7402D">
        <w:trPr>
          <w:trHeight w:val="256"/>
        </w:trPr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b/>
                <w:bCs/>
              </w:rPr>
            </w:pPr>
            <w:r w:rsidRPr="00F7402D">
              <w:rPr>
                <w:b/>
                <w:bCs/>
              </w:rPr>
              <w:t>Работа правоохранительных органов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b/>
                <w:bCs/>
                <w:color w:val="000000"/>
              </w:rPr>
            </w:pPr>
            <w:r w:rsidRPr="00F7402D">
              <w:rPr>
                <w:b/>
                <w:bCs/>
                <w:color w:val="000000"/>
              </w:rPr>
              <w:t>2015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b/>
                <w:bCs/>
                <w:color w:val="000000"/>
              </w:rPr>
            </w:pPr>
            <w:r w:rsidRPr="00F7402D">
              <w:rPr>
                <w:b/>
                <w:bCs/>
                <w:color w:val="000000"/>
              </w:rPr>
              <w:t>2016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абсолютно не эффективна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30,5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6,3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эффективность ниже среднего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20,6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16,3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средняя эффективность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19,2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24,4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эффективность выше среднего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6,8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11,3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очень эффективна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2,3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4,8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затрудняюсь ответить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18,0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35,1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нет ответа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2,7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1,8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b/>
                <w:bCs/>
              </w:rPr>
            </w:pPr>
            <w:r w:rsidRPr="00F7402D">
              <w:rPr>
                <w:b/>
                <w:bCs/>
              </w:rPr>
              <w:t>Работа судов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b/>
                <w:bCs/>
                <w:color w:val="000000"/>
              </w:rPr>
            </w:pPr>
            <w:r w:rsidRPr="00F7402D">
              <w:rPr>
                <w:b/>
                <w:bCs/>
                <w:color w:val="000000"/>
              </w:rPr>
              <w:t>2015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b/>
                <w:bCs/>
                <w:color w:val="000000"/>
              </w:rPr>
            </w:pPr>
            <w:r w:rsidRPr="00F7402D">
              <w:rPr>
                <w:b/>
                <w:bCs/>
                <w:color w:val="000000"/>
              </w:rPr>
              <w:t>2016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абсолютно не эффективна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14,7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7,2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эффективность ниже среднего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19,5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14,7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средняя эффективность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17,7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22,4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эффективность выше среднего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12,9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12,6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очень эффективна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8,2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5,5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затрудняюсь ответить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20,6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35,6</w:t>
            </w:r>
          </w:p>
        </w:tc>
      </w:tr>
      <w:tr w:rsidR="002235E1" w:rsidRPr="00F7402D" w:rsidTr="00F7402D">
        <w:trPr>
          <w:trHeight w:val="256"/>
        </w:trPr>
        <w:tc>
          <w:tcPr>
            <w:tcW w:w="7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7402D" w:rsidRDefault="002235E1" w:rsidP="00F7402D">
            <w:pPr>
              <w:rPr>
                <w:color w:val="000000"/>
              </w:rPr>
            </w:pPr>
            <w:r w:rsidRPr="00F7402D">
              <w:rPr>
                <w:color w:val="000000"/>
              </w:rPr>
              <w:t>нет ответа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6,5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7402D" w:rsidRDefault="002235E1" w:rsidP="00F7402D">
            <w:pPr>
              <w:jc w:val="center"/>
              <w:rPr>
                <w:color w:val="000000"/>
              </w:rPr>
            </w:pPr>
            <w:r w:rsidRPr="00F7402D">
              <w:rPr>
                <w:color w:val="000000"/>
              </w:rPr>
              <w:t>2,1</w:t>
            </w:r>
          </w:p>
        </w:tc>
      </w:tr>
    </w:tbl>
    <w:p w:rsidR="002235E1" w:rsidRPr="00F7402D" w:rsidRDefault="002235E1" w:rsidP="00F7402D">
      <w:pPr>
        <w:ind w:firstLine="708"/>
        <w:jc w:val="both"/>
      </w:pPr>
      <w:r w:rsidRPr="00F7402D">
        <w:t>Общие тенденции оценки правоприменительной практики повторяются и в отдельных городах. В частности, неэффективной деятельность правоохранительных органов признали в г. Ачинске в 2015 году 84,3%, а в 2016 – 33,9% опрошенных; в г.Минусинске – 80% и 23,7% соответственно; Железногорске – 75,4% и 25,9%;  в Зеленогорске – 67,9% и 12,7%, Красноярске – 46,7% и 21,2%; Канске – 22,8% и 31,5%, Лесосибирске – 24,4% и 8,0%</w:t>
      </w:r>
    </w:p>
    <w:p w:rsidR="002235E1" w:rsidRDefault="002235E1" w:rsidP="00F7402D">
      <w:pPr>
        <w:jc w:val="both"/>
      </w:pPr>
    </w:p>
    <w:p w:rsidR="002235E1" w:rsidRPr="00F7402D" w:rsidRDefault="002235E1" w:rsidP="00F7402D">
      <w:pPr>
        <w:ind w:firstLine="708"/>
        <w:jc w:val="both"/>
      </w:pPr>
      <w:r>
        <w:t>Д</w:t>
      </w:r>
      <w:r w:rsidRPr="00F7402D">
        <w:t xml:space="preserve">оверие в целом правоохранительным органам (суд, прокуратура, полиция) высказали в той или иной степени 22,6% опрошенных, не доверяют этим институтам на территории края 26,9%, а 40,2% относятся нейтрально (см. Рис. </w:t>
      </w:r>
      <w:r>
        <w:t>16</w:t>
      </w:r>
      <w:r w:rsidRPr="00F7402D">
        <w:t>).</w:t>
      </w:r>
    </w:p>
    <w:p w:rsidR="002235E1" w:rsidRPr="00F7402D" w:rsidRDefault="002235E1" w:rsidP="00F7402D">
      <w:pPr>
        <w:jc w:val="both"/>
      </w:pPr>
      <w:r w:rsidRPr="008710A7">
        <w:rPr>
          <w:noProof/>
        </w:rPr>
        <w:pict>
          <v:shape id="Рисунок 2" o:spid="_x0000_i1041" type="#_x0000_t75" style="width:456pt;height:340.5pt;visibility:visible">
            <v:imagedata r:id="rId21" o:title=""/>
          </v:shape>
        </w:pict>
      </w:r>
    </w:p>
    <w:p w:rsidR="002235E1" w:rsidRPr="00F7402D" w:rsidRDefault="002235E1" w:rsidP="00F7402D">
      <w:pPr>
        <w:jc w:val="center"/>
        <w:rPr>
          <w:b/>
          <w:bCs/>
        </w:rPr>
      </w:pPr>
      <w:bookmarkStart w:id="158" w:name="_Toc433019509"/>
      <w:bookmarkStart w:id="159" w:name="_Toc433112456"/>
      <w:bookmarkStart w:id="160" w:name="_Toc433724423"/>
      <w:bookmarkStart w:id="161" w:name="_Toc433988834"/>
      <w:bookmarkStart w:id="162" w:name="_Toc467497461"/>
      <w:r w:rsidRPr="00F7402D">
        <w:rPr>
          <w:b/>
          <w:bCs/>
        </w:rPr>
        <w:t xml:space="preserve">Рис. </w:t>
      </w:r>
      <w:r>
        <w:rPr>
          <w:b/>
          <w:bCs/>
        </w:rPr>
        <w:t>16</w:t>
      </w:r>
      <w:r w:rsidRPr="00F7402D">
        <w:rPr>
          <w:b/>
          <w:bCs/>
        </w:rPr>
        <w:t>. Распределение ответов на вопрос:</w:t>
      </w:r>
      <w:bookmarkEnd w:id="158"/>
      <w:bookmarkEnd w:id="159"/>
      <w:bookmarkEnd w:id="160"/>
      <w:bookmarkEnd w:id="161"/>
      <w:bookmarkEnd w:id="162"/>
    </w:p>
    <w:p w:rsidR="002235E1" w:rsidRPr="00F7402D" w:rsidRDefault="002235E1" w:rsidP="00F7402D">
      <w:pPr>
        <w:jc w:val="center"/>
        <w:rPr>
          <w:b/>
          <w:bCs/>
        </w:rPr>
      </w:pPr>
      <w:bookmarkStart w:id="163" w:name="_Toc433019510"/>
      <w:bookmarkStart w:id="164" w:name="_Toc433112457"/>
      <w:bookmarkStart w:id="165" w:name="_Toc433724424"/>
      <w:bookmarkStart w:id="166" w:name="_Toc433988835"/>
      <w:bookmarkStart w:id="167" w:name="_Toc467497462"/>
      <w:r w:rsidRPr="00F7402D">
        <w:rPr>
          <w:b/>
          <w:bCs/>
        </w:rPr>
        <w:t>«Насколько Вы доверяете правоохранительным органам (суд, прокуратура, полиция) на территории края?»</w:t>
      </w:r>
      <w:bookmarkEnd w:id="163"/>
      <w:bookmarkEnd w:id="164"/>
      <w:r w:rsidRPr="00F7402D">
        <w:rPr>
          <w:b/>
          <w:bCs/>
        </w:rPr>
        <w:t>. 2015, 2016 год</w:t>
      </w:r>
      <w:bookmarkEnd w:id="165"/>
      <w:bookmarkEnd w:id="166"/>
      <w:r w:rsidRPr="00F7402D">
        <w:rPr>
          <w:b/>
          <w:bCs/>
        </w:rPr>
        <w:t>ы</w:t>
      </w:r>
      <w:bookmarkEnd w:id="167"/>
    </w:p>
    <w:p w:rsidR="002235E1" w:rsidRPr="00F7402D" w:rsidRDefault="002235E1" w:rsidP="00F7402D">
      <w:pPr>
        <w:jc w:val="center"/>
        <w:rPr>
          <w:bCs/>
        </w:rPr>
      </w:pPr>
      <w:bookmarkStart w:id="168" w:name="_Toc433019511"/>
      <w:bookmarkStart w:id="169" w:name="_Toc433112458"/>
      <w:bookmarkStart w:id="170" w:name="_Toc433724425"/>
      <w:bookmarkStart w:id="171" w:name="_Toc433988836"/>
      <w:bookmarkStart w:id="172" w:name="_Toc467497463"/>
      <w:r w:rsidRPr="00F7402D">
        <w:rPr>
          <w:bCs/>
        </w:rPr>
        <w:t>(в % от общего числа ответов опрошенных)</w:t>
      </w:r>
      <w:bookmarkEnd w:id="168"/>
      <w:bookmarkEnd w:id="169"/>
      <w:bookmarkEnd w:id="170"/>
      <w:bookmarkEnd w:id="171"/>
      <w:bookmarkEnd w:id="172"/>
    </w:p>
    <w:p w:rsidR="002235E1" w:rsidRPr="00F7402D" w:rsidRDefault="002235E1" w:rsidP="00F7402D">
      <w:pPr>
        <w:ind w:firstLine="708"/>
        <w:jc w:val="both"/>
      </w:pPr>
      <w:r w:rsidRPr="00F7402D">
        <w:t xml:space="preserve">И это принципиально иная ситуация по сравнению с той, что была в этой связи в 2015 году. В 2016 году  почти в 2 раза уменьшилась доля жителей, доверяющих правоохранительной системе: с 43,5% до 22,6% (см. Рис. </w:t>
      </w:r>
      <w:r>
        <w:t>16</w:t>
      </w:r>
      <w:r w:rsidRPr="00F7402D">
        <w:t>). Правда, одновременно, значительно выросло число тех, кто относится нейтрально: с 30,3% в 2015 году до 40,2% в 2016 году. Незначительно, но вырос удельный вес оценок недоверия: с 20,9% до 26,9%.</w:t>
      </w:r>
    </w:p>
    <w:p w:rsidR="002235E1" w:rsidRPr="00F7402D" w:rsidRDefault="002235E1" w:rsidP="00F7402D">
      <w:pPr>
        <w:jc w:val="both"/>
      </w:pPr>
      <w:r w:rsidRPr="00F7402D">
        <w:t>При этом, изменения такого характера происходят на фоне  значительного роста оценок эффективности деятельности всей системы правоохранительных органов. И это выглядит достаточно противоречиво. Однако, если учесть, что в 2016 году общий уровень доверия власти заметно снизился, то подобные изменения в структуре доверия правоохранительным органам выглядят вполне логичными. Напоминаем: в 2015 году на позициях «скорее низкий» и «низкий» уровень доверия органам государственной власти стояли – 42,2% опрошенных, в  2016 году – 55,2%.</w:t>
      </w:r>
    </w:p>
    <w:p w:rsidR="002235E1" w:rsidRPr="00F7402D" w:rsidRDefault="002235E1" w:rsidP="00F7402D">
      <w:pPr>
        <w:jc w:val="both"/>
      </w:pPr>
      <w:r w:rsidRPr="00F7402D">
        <w:t xml:space="preserve">И, более того, оценки эффективности были даны лишь по поводу  коррупционных дел, тогда как доверие к правоохранителям оценивалось в целом. А поскольку их деятельность, в том числе связанна с борьбой с преступностью, то, очевидно, оценки строились и с учетом других сфер. </w:t>
      </w:r>
    </w:p>
    <w:p w:rsidR="002235E1" w:rsidRPr="00F7402D" w:rsidRDefault="002235E1" w:rsidP="00F7402D">
      <w:pPr>
        <w:jc w:val="both"/>
      </w:pPr>
      <w:r w:rsidRPr="00F7402D">
        <w:t>В целом, необходимо признать, что в сфере антикоррупционной деятельности правоохранительная система  усилила свои позиции. Но в других сферах существует потребность формирования такой эффективности.</w:t>
      </w:r>
    </w:p>
    <w:p w:rsidR="002235E1" w:rsidRDefault="002235E1" w:rsidP="00560EDD">
      <w:pPr>
        <w:jc w:val="both"/>
      </w:pPr>
    </w:p>
    <w:p w:rsidR="002235E1" w:rsidRDefault="002235E1" w:rsidP="00A3563D">
      <w:pPr>
        <w:ind w:firstLine="708"/>
        <w:jc w:val="center"/>
        <w:rPr>
          <w:b/>
          <w:color w:val="0070C0"/>
        </w:rPr>
      </w:pPr>
      <w:bookmarkStart w:id="173" w:name="_Toc433724426"/>
      <w:r w:rsidRPr="00747645">
        <w:rPr>
          <w:b/>
          <w:color w:val="0070C0"/>
        </w:rPr>
        <w:t>Анализ уровня освещения темы коррупции и противодействия ей в средствах массовой информации в Красноярском крае в 2015 году</w:t>
      </w:r>
      <w:bookmarkEnd w:id="173"/>
    </w:p>
    <w:p w:rsidR="002235E1" w:rsidRDefault="002235E1" w:rsidP="00F7402D">
      <w:pPr>
        <w:ind w:firstLine="708"/>
        <w:jc w:val="both"/>
        <w:rPr>
          <w:bCs/>
        </w:rPr>
      </w:pPr>
      <w:bookmarkStart w:id="174" w:name="_Toc433019514"/>
      <w:bookmarkStart w:id="175" w:name="_Toc433112461"/>
      <w:bookmarkStart w:id="176" w:name="_Toc433724428"/>
      <w:r w:rsidRPr="00F7402D">
        <w:rPr>
          <w:bCs/>
        </w:rPr>
        <w:t>Как показали результаты, полученные в ноябре 2016 года, доминирующим источником информации о коррупции в органах исполнительной государственной власти Красноярского края является Интернет. Следующим по значению источником являются российские телеканалы. Почти в равной степени влияют на такое информирование городские и районные СМИ и краевые телеканалы. Пятую позиция по интенсивности обращения занимает неформальный канал – «от друзей и знакомых»</w:t>
      </w:r>
    </w:p>
    <w:p w:rsidR="002235E1" w:rsidRPr="003D24DF" w:rsidRDefault="002235E1" w:rsidP="003D24DF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77" w:name="_Toc433988839"/>
      <w:bookmarkStart w:id="178" w:name="_Toc467497466"/>
      <w:bookmarkEnd w:id="174"/>
      <w:bookmarkEnd w:id="175"/>
      <w:bookmarkEnd w:id="176"/>
      <w:r w:rsidRPr="003D24DF">
        <w:rPr>
          <w:b/>
          <w:bCs/>
          <w:szCs w:val="22"/>
          <w:lang w:eastAsia="en-US"/>
        </w:rPr>
        <w:t>Распределение ответов на вопрос:</w:t>
      </w:r>
      <w:bookmarkEnd w:id="177"/>
      <w:bookmarkEnd w:id="178"/>
    </w:p>
    <w:p w:rsidR="002235E1" w:rsidRPr="003D24DF" w:rsidRDefault="002235E1" w:rsidP="003D24DF">
      <w:pPr>
        <w:keepNext/>
        <w:keepLines/>
        <w:ind w:firstLine="709"/>
        <w:jc w:val="center"/>
        <w:outlineLvl w:val="2"/>
        <w:rPr>
          <w:b/>
          <w:bCs/>
          <w:color w:val="000000"/>
          <w:lang w:eastAsia="en-US"/>
        </w:rPr>
      </w:pPr>
      <w:bookmarkStart w:id="179" w:name="_Toc433019515"/>
      <w:bookmarkStart w:id="180" w:name="_Toc433112462"/>
      <w:bookmarkStart w:id="181" w:name="_Toc433724429"/>
      <w:bookmarkStart w:id="182" w:name="_Toc433988840"/>
      <w:bookmarkStart w:id="183" w:name="_Toc467497467"/>
      <w:r w:rsidRPr="003D24DF">
        <w:rPr>
          <w:b/>
          <w:bCs/>
          <w:color w:val="000000"/>
          <w:lang w:eastAsia="en-US"/>
        </w:rPr>
        <w:t>«Из каких источников Вы узнаете информацию о коррупции в органах исполнительной государственной власти Красноярского края?»</w:t>
      </w:r>
      <w:bookmarkEnd w:id="179"/>
      <w:bookmarkEnd w:id="180"/>
      <w:r w:rsidRPr="003D24DF">
        <w:rPr>
          <w:b/>
          <w:bCs/>
          <w:color w:val="000000"/>
          <w:lang w:eastAsia="en-US"/>
        </w:rPr>
        <w:t>. 2013, 2015, 2016 годы</w:t>
      </w:r>
      <w:bookmarkEnd w:id="181"/>
      <w:bookmarkEnd w:id="182"/>
      <w:bookmarkEnd w:id="183"/>
    </w:p>
    <w:p w:rsidR="002235E1" w:rsidRPr="003D24DF" w:rsidRDefault="002235E1" w:rsidP="003D24DF">
      <w:pPr>
        <w:keepNext/>
        <w:keepLines/>
        <w:ind w:firstLine="709"/>
        <w:jc w:val="center"/>
        <w:outlineLvl w:val="2"/>
        <w:rPr>
          <w:b/>
          <w:bCs/>
          <w:lang w:eastAsia="en-US"/>
        </w:rPr>
      </w:pPr>
      <w:bookmarkStart w:id="184" w:name="_Toc433019516"/>
      <w:bookmarkStart w:id="185" w:name="_Toc433112463"/>
      <w:bookmarkStart w:id="186" w:name="_Toc433724430"/>
      <w:bookmarkStart w:id="187" w:name="_Toc433988841"/>
      <w:bookmarkStart w:id="188" w:name="_Toc467497468"/>
      <w:r w:rsidRPr="003D24DF">
        <w:rPr>
          <w:b/>
          <w:bCs/>
          <w:color w:val="000000"/>
          <w:lang w:eastAsia="en-US"/>
        </w:rPr>
        <w:t>(в % от каждой совокупности ответов опрошенных)</w:t>
      </w:r>
      <w:bookmarkEnd w:id="184"/>
      <w:bookmarkEnd w:id="185"/>
      <w:bookmarkEnd w:id="186"/>
      <w:bookmarkEnd w:id="187"/>
      <w:bookmarkEnd w:id="188"/>
    </w:p>
    <w:tbl>
      <w:tblPr>
        <w:tblW w:w="9488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A0"/>
      </w:tblPr>
      <w:tblGrid>
        <w:gridCol w:w="6772"/>
        <w:gridCol w:w="920"/>
        <w:gridCol w:w="950"/>
        <w:gridCol w:w="846"/>
      </w:tblGrid>
      <w:tr w:rsidR="002235E1" w:rsidRPr="003D24DF" w:rsidTr="003D24DF">
        <w:trPr>
          <w:trHeight w:val="474"/>
        </w:trPr>
        <w:tc>
          <w:tcPr>
            <w:tcW w:w="6772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b/>
                <w:color w:val="000000"/>
              </w:rPr>
            </w:pPr>
            <w:r w:rsidRPr="003D24DF">
              <w:rPr>
                <w:b/>
                <w:color w:val="000000"/>
              </w:rPr>
              <w:t>Источники информации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b/>
                <w:color w:val="000000"/>
              </w:rPr>
            </w:pPr>
            <w:r w:rsidRPr="003D24DF">
              <w:rPr>
                <w:b/>
                <w:color w:val="000000"/>
              </w:rPr>
              <w:t>2013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b/>
                <w:color w:val="000000"/>
              </w:rPr>
            </w:pPr>
            <w:r w:rsidRPr="003D24DF">
              <w:rPr>
                <w:b/>
                <w:color w:val="000000"/>
              </w:rPr>
              <w:t>2015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b/>
                <w:color w:val="000000"/>
              </w:rPr>
            </w:pPr>
            <w:r w:rsidRPr="003D24DF">
              <w:rPr>
                <w:b/>
                <w:color w:val="000000"/>
              </w:rPr>
              <w:t>2016</w:t>
            </w:r>
          </w:p>
        </w:tc>
      </w:tr>
      <w:tr w:rsidR="002235E1" w:rsidRPr="003D24DF" w:rsidTr="003D24DF">
        <w:trPr>
          <w:trHeight w:val="329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российские газеты и журналы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25,8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24,0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14,2</w:t>
            </w:r>
          </w:p>
        </w:tc>
      </w:tr>
      <w:tr w:rsidR="002235E1" w:rsidRPr="003D24DF" w:rsidTr="003D24DF">
        <w:trPr>
          <w:trHeight w:val="349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краевые газеты и журналы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15,7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16,8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13,4</w:t>
            </w:r>
          </w:p>
        </w:tc>
      </w:tr>
      <w:tr w:rsidR="002235E1" w:rsidRPr="003D24DF" w:rsidTr="003D24DF">
        <w:trPr>
          <w:trHeight w:val="252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радио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15,1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24,0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19,7</w:t>
            </w:r>
          </w:p>
        </w:tc>
      </w:tr>
      <w:tr w:rsidR="002235E1" w:rsidRPr="003D24DF" w:rsidTr="003D24DF">
        <w:trPr>
          <w:trHeight w:val="290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российские телеканалы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64,6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33,9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33,1</w:t>
            </w:r>
          </w:p>
        </w:tc>
      </w:tr>
      <w:tr w:rsidR="002235E1" w:rsidRPr="003D24DF" w:rsidTr="003D24DF">
        <w:trPr>
          <w:trHeight w:val="418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краевые телеканалы, телепередачи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31,5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15,6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21,2</w:t>
            </w:r>
          </w:p>
        </w:tc>
      </w:tr>
      <w:tr w:rsidR="002235E1" w:rsidRPr="003D24DF" w:rsidTr="003D24DF">
        <w:trPr>
          <w:trHeight w:val="400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городские и районные СМИ (газеты, радио и т.п.)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14,4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11,9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25,1</w:t>
            </w:r>
          </w:p>
        </w:tc>
      </w:tr>
      <w:tr w:rsidR="002235E1" w:rsidRPr="003D24DF" w:rsidTr="003D24DF">
        <w:trPr>
          <w:trHeight w:val="252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Интернет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33,8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37,8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46,5</w:t>
            </w:r>
          </w:p>
        </w:tc>
      </w:tr>
      <w:tr w:rsidR="002235E1" w:rsidRPr="003D24DF" w:rsidTr="003D24DF">
        <w:trPr>
          <w:trHeight w:val="309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специальная литература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1,1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4,7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4,1</w:t>
            </w:r>
          </w:p>
        </w:tc>
      </w:tr>
      <w:tr w:rsidR="002235E1" w:rsidRPr="003D24DF" w:rsidTr="003D24DF">
        <w:trPr>
          <w:trHeight w:val="403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личное общение с сотрудниками правоохранительных органов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2,4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4,0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4,8</w:t>
            </w:r>
          </w:p>
        </w:tc>
      </w:tr>
      <w:tr w:rsidR="002235E1" w:rsidRPr="003D24DF" w:rsidTr="003D24DF">
        <w:trPr>
          <w:trHeight w:val="303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личное общение с партнерами по бизнесу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2,2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5,0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6,3</w:t>
            </w:r>
          </w:p>
        </w:tc>
      </w:tr>
      <w:tr w:rsidR="002235E1" w:rsidRPr="003D24DF" w:rsidTr="003D24DF">
        <w:trPr>
          <w:trHeight w:val="758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личное общение с государственными гражданскими служащими органов исполнительной власти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4,6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13,4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9,0</w:t>
            </w:r>
          </w:p>
        </w:tc>
      </w:tr>
      <w:tr w:rsidR="002235E1" w:rsidRPr="003D24DF" w:rsidTr="003D24DF">
        <w:trPr>
          <w:trHeight w:val="770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получаю информацию в рамках исполнения служебных обязанностей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1,6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7,5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4,0</w:t>
            </w:r>
          </w:p>
        </w:tc>
      </w:tr>
      <w:tr w:rsidR="002235E1" w:rsidRPr="003D24DF" w:rsidTr="003D24DF">
        <w:trPr>
          <w:trHeight w:val="474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от друзей и знакомых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н/д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17,0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20,2</w:t>
            </w:r>
          </w:p>
        </w:tc>
      </w:tr>
      <w:tr w:rsidR="002235E1" w:rsidRPr="003D24DF" w:rsidTr="003D24DF">
        <w:trPr>
          <w:trHeight w:val="240"/>
        </w:trPr>
        <w:tc>
          <w:tcPr>
            <w:tcW w:w="6772" w:type="dxa"/>
          </w:tcPr>
          <w:p w:rsidR="002235E1" w:rsidRPr="003D24DF" w:rsidRDefault="002235E1" w:rsidP="003D24DF">
            <w:pPr>
              <w:spacing w:line="276" w:lineRule="auto"/>
              <w:rPr>
                <w:color w:val="000000"/>
              </w:rPr>
            </w:pPr>
            <w:r w:rsidRPr="003D24DF">
              <w:rPr>
                <w:color w:val="000000"/>
              </w:rPr>
              <w:t>затрудняюсь ответить</w:t>
            </w:r>
          </w:p>
        </w:tc>
        <w:tc>
          <w:tcPr>
            <w:tcW w:w="920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6,5</w:t>
            </w:r>
          </w:p>
        </w:tc>
        <w:tc>
          <w:tcPr>
            <w:tcW w:w="950" w:type="dxa"/>
            <w:noWrap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4,5</w:t>
            </w:r>
          </w:p>
        </w:tc>
        <w:tc>
          <w:tcPr>
            <w:tcW w:w="846" w:type="dxa"/>
            <w:vAlign w:val="center"/>
          </w:tcPr>
          <w:p w:rsidR="002235E1" w:rsidRPr="003D24DF" w:rsidRDefault="002235E1" w:rsidP="003D24DF">
            <w:pPr>
              <w:spacing w:line="276" w:lineRule="auto"/>
              <w:jc w:val="center"/>
              <w:rPr>
                <w:color w:val="000000"/>
              </w:rPr>
            </w:pPr>
            <w:r w:rsidRPr="003D24DF">
              <w:rPr>
                <w:color w:val="000000"/>
              </w:rPr>
              <w:t>9,7</w:t>
            </w:r>
          </w:p>
        </w:tc>
      </w:tr>
    </w:tbl>
    <w:p w:rsidR="002235E1" w:rsidRPr="003D24DF" w:rsidRDefault="002235E1" w:rsidP="003D24DF">
      <w:pPr>
        <w:ind w:firstLine="708"/>
        <w:jc w:val="both"/>
      </w:pPr>
      <w:r w:rsidRPr="003D24DF">
        <w:t>Важно отметить, что заметно выросла интенсивность обращения к различным источникам за прошедший год. К примеру, если в 2015 к Интернету обращались за информацией на темы коррупции 37,8% респондентов, то в 2016 – 46,5%. А по сравнению с 2013 годом рост составил – 12,7%.</w:t>
      </w:r>
    </w:p>
    <w:p w:rsidR="002235E1" w:rsidRPr="003D24DF" w:rsidRDefault="002235E1" w:rsidP="003D24DF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89" w:name="_Toc433988846"/>
      <w:bookmarkStart w:id="190" w:name="_Toc467497473"/>
      <w:r w:rsidRPr="003D24DF">
        <w:rPr>
          <w:b/>
          <w:bCs/>
          <w:szCs w:val="22"/>
          <w:lang w:eastAsia="en-US"/>
        </w:rPr>
        <w:t>Распределение ответов на вопрос:</w:t>
      </w:r>
      <w:bookmarkEnd w:id="189"/>
      <w:bookmarkEnd w:id="190"/>
      <w:r w:rsidRPr="003D24DF">
        <w:rPr>
          <w:b/>
          <w:bCs/>
          <w:szCs w:val="22"/>
          <w:lang w:eastAsia="en-US"/>
        </w:rPr>
        <w:t xml:space="preserve"> </w:t>
      </w:r>
    </w:p>
    <w:p w:rsidR="002235E1" w:rsidRPr="003D24DF" w:rsidRDefault="002235E1" w:rsidP="003D24DF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91" w:name="_Toc467497474"/>
      <w:bookmarkStart w:id="192" w:name="_Toc433988847"/>
      <w:r w:rsidRPr="003D24DF">
        <w:rPr>
          <w:b/>
          <w:bCs/>
          <w:szCs w:val="22"/>
          <w:lang w:eastAsia="en-US"/>
        </w:rPr>
        <w:t>«На Ваш взгляд, достаточно ли освещаются в средствах массовой информации проблемы коррупции и противодействия ей?».</w:t>
      </w:r>
      <w:bookmarkEnd w:id="191"/>
      <w:r w:rsidRPr="003D24DF">
        <w:rPr>
          <w:b/>
          <w:bCs/>
          <w:szCs w:val="22"/>
          <w:lang w:eastAsia="en-US"/>
        </w:rPr>
        <w:t xml:space="preserve"> </w:t>
      </w:r>
    </w:p>
    <w:p w:rsidR="002235E1" w:rsidRPr="003D24DF" w:rsidRDefault="002235E1" w:rsidP="003D24DF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93" w:name="_Toc467497475"/>
      <w:r w:rsidRPr="003D24DF">
        <w:rPr>
          <w:b/>
          <w:bCs/>
          <w:szCs w:val="22"/>
          <w:lang w:eastAsia="en-US"/>
        </w:rPr>
        <w:t>2015, 2016 годы</w:t>
      </w:r>
      <w:bookmarkEnd w:id="193"/>
      <w:r w:rsidRPr="003D24DF">
        <w:rPr>
          <w:b/>
          <w:bCs/>
          <w:szCs w:val="22"/>
          <w:lang w:eastAsia="en-US"/>
        </w:rPr>
        <w:t xml:space="preserve"> </w:t>
      </w:r>
      <w:bookmarkEnd w:id="192"/>
    </w:p>
    <w:p w:rsidR="002235E1" w:rsidRPr="003D24DF" w:rsidRDefault="002235E1" w:rsidP="003D24DF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94" w:name="_Toc433988848"/>
      <w:bookmarkStart w:id="195" w:name="_Toc467497476"/>
      <w:r w:rsidRPr="003D24DF">
        <w:rPr>
          <w:b/>
          <w:bCs/>
          <w:szCs w:val="22"/>
          <w:lang w:eastAsia="en-US"/>
        </w:rPr>
        <w:t>(в % от числа ответов опрошенных в каждом городе)</w:t>
      </w:r>
      <w:bookmarkEnd w:id="194"/>
      <w:bookmarkEnd w:id="195"/>
    </w:p>
    <w:tbl>
      <w:tblPr>
        <w:tblW w:w="9468" w:type="dxa"/>
        <w:tblInd w:w="103" w:type="dxa"/>
        <w:tblLook w:val="00A0"/>
      </w:tblPr>
      <w:tblGrid>
        <w:gridCol w:w="1544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2235E1" w:rsidRPr="003D24DF" w:rsidTr="003D24DF">
        <w:trPr>
          <w:cantSplit/>
          <w:trHeight w:val="233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</w:rPr>
            </w:pPr>
            <w:r w:rsidRPr="003D24DF">
              <w:rPr>
                <w:b/>
                <w:bCs/>
                <w:color w:val="000000"/>
              </w:rPr>
              <w:t>Варианты ответа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</w:rPr>
            </w:pPr>
            <w:r w:rsidRPr="003D24DF">
              <w:rPr>
                <w:b/>
                <w:bCs/>
                <w:color w:val="000000"/>
              </w:rPr>
              <w:t>Красноярск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</w:rPr>
            </w:pPr>
            <w:r w:rsidRPr="003D24DF">
              <w:rPr>
                <w:b/>
                <w:bCs/>
                <w:color w:val="000000"/>
              </w:rPr>
              <w:t>Канск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</w:rPr>
            </w:pPr>
            <w:r w:rsidRPr="003D24DF">
              <w:rPr>
                <w:b/>
                <w:bCs/>
                <w:color w:val="000000"/>
              </w:rPr>
              <w:t>Ачинск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</w:rPr>
            </w:pPr>
            <w:r w:rsidRPr="003D24DF">
              <w:rPr>
                <w:b/>
                <w:bCs/>
                <w:color w:val="000000"/>
              </w:rPr>
              <w:t>Лесосибирск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</w:rPr>
            </w:pPr>
            <w:r w:rsidRPr="003D24DF">
              <w:rPr>
                <w:b/>
                <w:bCs/>
                <w:color w:val="000000"/>
              </w:rPr>
              <w:t>Минусинск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</w:rPr>
            </w:pPr>
            <w:r w:rsidRPr="003D24DF">
              <w:rPr>
                <w:b/>
                <w:bCs/>
                <w:color w:val="000000"/>
              </w:rPr>
              <w:t>Зеленогорск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</w:rPr>
            </w:pPr>
            <w:r w:rsidRPr="003D24DF">
              <w:rPr>
                <w:b/>
                <w:bCs/>
                <w:color w:val="000000"/>
              </w:rPr>
              <w:t>Железногорск</w:t>
            </w:r>
          </w:p>
        </w:tc>
      </w:tr>
      <w:tr w:rsidR="002235E1" w:rsidRPr="003D24DF" w:rsidTr="003D24DF">
        <w:trPr>
          <w:trHeight w:val="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3D24DF" w:rsidRDefault="002235E1" w:rsidP="003D24DF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D24DF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</w:tr>
      <w:tr w:rsidR="002235E1" w:rsidRPr="003D24DF" w:rsidTr="003D24DF">
        <w:trPr>
          <w:trHeight w:val="39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rPr>
                <w:color w:val="000000"/>
                <w:sz w:val="24"/>
                <w:szCs w:val="24"/>
              </w:rPr>
            </w:pPr>
            <w:r w:rsidRPr="003D24DF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42,9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18,3</w:t>
            </w:r>
          </w:p>
        </w:tc>
      </w:tr>
      <w:tr w:rsidR="002235E1" w:rsidRPr="003D24DF" w:rsidTr="003D24DF">
        <w:trPr>
          <w:trHeight w:val="39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rPr>
                <w:color w:val="000000"/>
                <w:sz w:val="24"/>
                <w:szCs w:val="24"/>
              </w:rPr>
            </w:pPr>
            <w:r w:rsidRPr="003D24DF">
              <w:rPr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53,5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55,8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51,4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65,4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84,3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51,5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34,7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63,6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55,5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71,7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72,5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54,2</w:t>
            </w:r>
          </w:p>
        </w:tc>
      </w:tr>
      <w:tr w:rsidR="002235E1" w:rsidRPr="003D24DF" w:rsidTr="003D24DF">
        <w:trPr>
          <w:trHeight w:val="39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rPr>
                <w:color w:val="000000"/>
                <w:sz w:val="24"/>
                <w:szCs w:val="24"/>
              </w:rPr>
            </w:pPr>
            <w:r w:rsidRPr="003D24DF">
              <w:rPr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30,8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68,0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15,9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25,0</w:t>
            </w:r>
          </w:p>
        </w:tc>
      </w:tr>
      <w:tr w:rsidR="002235E1" w:rsidRPr="003D24DF" w:rsidTr="003D24DF">
        <w:trPr>
          <w:trHeight w:val="39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5E1" w:rsidRPr="003D24DF" w:rsidRDefault="002235E1" w:rsidP="003D24DF">
            <w:pPr>
              <w:rPr>
                <w:color w:val="000000"/>
                <w:sz w:val="24"/>
                <w:szCs w:val="24"/>
              </w:rPr>
            </w:pPr>
            <w:r w:rsidRPr="003D24DF">
              <w:rPr>
                <w:color w:val="000000"/>
                <w:sz w:val="24"/>
                <w:szCs w:val="24"/>
              </w:rPr>
              <w:t>нет ответа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sz w:val="20"/>
                <w:szCs w:val="20"/>
              </w:rPr>
            </w:pPr>
            <w:r w:rsidRPr="003D24DF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sz w:val="20"/>
                <w:szCs w:val="20"/>
              </w:rPr>
            </w:pPr>
            <w:r w:rsidRPr="003D24DF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sz w:val="20"/>
                <w:szCs w:val="20"/>
              </w:rPr>
            </w:pPr>
            <w:r w:rsidRPr="003D24DF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sz w:val="20"/>
                <w:szCs w:val="20"/>
              </w:rPr>
            </w:pPr>
            <w:r w:rsidRPr="003D24DF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sz w:val="20"/>
                <w:szCs w:val="20"/>
              </w:rPr>
            </w:pPr>
            <w:r w:rsidRPr="003D24DF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sz w:val="20"/>
                <w:szCs w:val="20"/>
              </w:rPr>
            </w:pPr>
            <w:r w:rsidRPr="003D24DF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sz w:val="20"/>
                <w:szCs w:val="20"/>
              </w:rPr>
            </w:pPr>
            <w:r w:rsidRPr="003D24DF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sz w:val="20"/>
                <w:szCs w:val="20"/>
              </w:rPr>
            </w:pPr>
            <w:r w:rsidRPr="003D24DF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sz w:val="20"/>
                <w:szCs w:val="20"/>
              </w:rPr>
            </w:pPr>
            <w:r w:rsidRPr="003D24DF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3D24DF" w:rsidRDefault="002235E1" w:rsidP="003D24DF">
            <w:pPr>
              <w:jc w:val="center"/>
              <w:rPr>
                <w:color w:val="000000"/>
                <w:sz w:val="20"/>
                <w:szCs w:val="20"/>
              </w:rPr>
            </w:pPr>
            <w:r w:rsidRPr="003D24DF">
              <w:rPr>
                <w:color w:val="000000"/>
                <w:sz w:val="20"/>
                <w:szCs w:val="20"/>
              </w:rPr>
              <w:t>2,5</w:t>
            </w:r>
          </w:p>
        </w:tc>
      </w:tr>
    </w:tbl>
    <w:p w:rsidR="002235E1" w:rsidRPr="003D24DF" w:rsidRDefault="002235E1" w:rsidP="003D24DF">
      <w:pPr>
        <w:ind w:firstLine="709"/>
        <w:jc w:val="both"/>
        <w:rPr>
          <w:szCs w:val="22"/>
          <w:lang w:eastAsia="en-US"/>
        </w:rPr>
      </w:pPr>
      <w:r w:rsidRPr="003D24DF">
        <w:rPr>
          <w:szCs w:val="22"/>
          <w:lang w:eastAsia="en-US"/>
        </w:rPr>
        <w:t>Оценки объемов, представленной в СМИ, информации о проблемах коррупции, коррелирует с оценками ее характера. Только 15,8% участников опроса уверены, что антикоррупционная кампания в средствах массовой информации «ведется всерьез и даст результаты».  Ровно половина опрошенных (50,7%) считают, что она «ведется не всерьез и не даст реальных результатов». По сравнению с 2015 годом, позиции жителей края практически остались неизменными. А уверенных в действенности антикоррупционной кампании в СМИ даже уменьшилось: с 22,5% до 15,8%</w:t>
      </w:r>
      <w:r>
        <w:rPr>
          <w:szCs w:val="22"/>
          <w:lang w:eastAsia="en-US"/>
        </w:rPr>
        <w:t>.</w:t>
      </w:r>
    </w:p>
    <w:p w:rsidR="002235E1" w:rsidRPr="00805D57" w:rsidRDefault="002235E1" w:rsidP="00805D57">
      <w:pPr>
        <w:jc w:val="center"/>
        <w:rPr>
          <w:bCs/>
        </w:rPr>
      </w:pPr>
    </w:p>
    <w:p w:rsidR="002235E1" w:rsidRPr="00805D57" w:rsidRDefault="002235E1" w:rsidP="00A3563D">
      <w:pPr>
        <w:ind w:firstLine="709"/>
        <w:jc w:val="center"/>
        <w:rPr>
          <w:b/>
          <w:bCs/>
        </w:rPr>
      </w:pPr>
      <w:bookmarkStart w:id="196" w:name="_Toc433724473"/>
      <w:r w:rsidRPr="00805D57">
        <w:rPr>
          <w:b/>
          <w:bCs/>
          <w:color w:val="0070C0"/>
        </w:rPr>
        <w:t>Оценка населением эффективности мер по устранению условий, способствующих совершению коррупционных правонарушений, с которыми граждане встречаются наиболее часто (бытовая коррупция) в Красноярском крае в 2015 году</w:t>
      </w:r>
      <w:bookmarkEnd w:id="196"/>
    </w:p>
    <w:p w:rsidR="002235E1" w:rsidRPr="003D24DF" w:rsidRDefault="002235E1" w:rsidP="003D24DF">
      <w:pPr>
        <w:ind w:firstLine="708"/>
        <w:jc w:val="both"/>
      </w:pPr>
      <w:r w:rsidRPr="003D24DF">
        <w:t>Неверие в успешность антикоррупционной деятельности достаточно часто приводит к проявлениям бытовой коррупции, когда гражданин, не зная своих прав и условий их реализации, для решения тех или иных проблем идет на коррупционные действия.  Достаточно часто практика таких действий начинается с желания отблагодарить тех служащих, которые в таких случаях содействовали гражданам.  В рамках исследования 2016 года нами была впервые предпринята попытка определить характер и распространенность  благодарностей такого типа.</w:t>
      </w:r>
    </w:p>
    <w:p w:rsidR="002235E1" w:rsidRPr="003D24DF" w:rsidRDefault="002235E1" w:rsidP="003D24DF">
      <w:pPr>
        <w:ind w:firstLine="708"/>
        <w:jc w:val="both"/>
      </w:pPr>
      <w:r w:rsidRPr="003D24DF">
        <w:t>Прежде всего, необходимо было в целом выяснить отношение участников к такой форме практик. Как показали результаты, в этом случае можно зафиксировать 3 позиции:</w:t>
      </w:r>
    </w:p>
    <w:p w:rsidR="002235E1" w:rsidRPr="003D24DF" w:rsidRDefault="002235E1" w:rsidP="003D24DF">
      <w:pPr>
        <w:ind w:firstLine="708"/>
        <w:jc w:val="both"/>
      </w:pPr>
      <w:r w:rsidRPr="003D24DF">
        <w:t>•</w:t>
      </w:r>
      <w:r w:rsidRPr="003D24DF">
        <w:rPr>
          <w:u w:val="single"/>
        </w:rPr>
        <w:t>одобрительная</w:t>
      </w:r>
      <w:r w:rsidRPr="003D24DF">
        <w:t xml:space="preserve"> – «хорошо, вижу в этом просто человеческие отношения» и «нужно благодарить людей, которые этого заслуживают», к которой присоединились 28,6% участников;</w:t>
      </w:r>
    </w:p>
    <w:p w:rsidR="002235E1" w:rsidRPr="003D24DF" w:rsidRDefault="002235E1" w:rsidP="003D24DF">
      <w:pPr>
        <w:ind w:firstLine="708"/>
        <w:jc w:val="both"/>
      </w:pPr>
      <w:r w:rsidRPr="003D24DF">
        <w:t>•</w:t>
      </w:r>
      <w:r w:rsidRPr="003D24DF">
        <w:rPr>
          <w:u w:val="single"/>
        </w:rPr>
        <w:t>лояльная</w:t>
      </w:r>
      <w:r w:rsidRPr="003D24DF">
        <w:t xml:space="preserve"> – это «ни хорошо, ни плохо, это зависит от ситуации», так считают 34,2% опрошенных; </w:t>
      </w:r>
    </w:p>
    <w:p w:rsidR="002235E1" w:rsidRDefault="002235E1" w:rsidP="003D24DF">
      <w:pPr>
        <w:ind w:firstLine="708"/>
        <w:jc w:val="both"/>
      </w:pPr>
      <w:r w:rsidRPr="003D24DF">
        <w:t>•</w:t>
      </w:r>
      <w:r w:rsidRPr="003D24DF">
        <w:rPr>
          <w:u w:val="single"/>
        </w:rPr>
        <w:t>неодобрительная</w:t>
      </w:r>
      <w:r w:rsidRPr="003D24DF">
        <w:t xml:space="preserve"> – «отрицательно, иногда к этому принуждают» и «это скрытая форма коррупции», на чем настаивают 29,1% респондентов</w:t>
      </w:r>
    </w:p>
    <w:p w:rsidR="002235E1" w:rsidRPr="00F455FA" w:rsidRDefault="002235E1" w:rsidP="00F455FA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97" w:name="_Toc467497486"/>
      <w:r w:rsidRPr="00F455FA">
        <w:rPr>
          <w:b/>
          <w:bCs/>
          <w:szCs w:val="22"/>
          <w:lang w:eastAsia="en-US"/>
        </w:rPr>
        <w:t>Распределение ответов на вопрос:</w:t>
      </w:r>
      <w:bookmarkEnd w:id="197"/>
    </w:p>
    <w:p w:rsidR="002235E1" w:rsidRPr="00F455FA" w:rsidRDefault="002235E1" w:rsidP="00F455FA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98" w:name="_Toc467497487"/>
      <w:r w:rsidRPr="00F455FA">
        <w:rPr>
          <w:b/>
          <w:bCs/>
          <w:szCs w:val="22"/>
          <w:lang w:eastAsia="en-US"/>
        </w:rPr>
        <w:t>«</w:t>
      </w:r>
      <w:r w:rsidRPr="00F455FA">
        <w:rPr>
          <w:b/>
          <w:bCs/>
          <w:szCs w:val="24"/>
          <w:lang w:eastAsia="en-US"/>
        </w:rPr>
        <w:t>В российской практике в некоторых сферах принято благодарить подарками работающих там людей. Как Вы относитесь к такому явлению?</w:t>
      </w:r>
      <w:r w:rsidRPr="00F455FA">
        <w:rPr>
          <w:b/>
          <w:bCs/>
          <w:szCs w:val="22"/>
          <w:lang w:eastAsia="en-US"/>
        </w:rPr>
        <w:t>». 2016 год</w:t>
      </w:r>
      <w:bookmarkEnd w:id="198"/>
    </w:p>
    <w:p w:rsidR="002235E1" w:rsidRPr="00F455FA" w:rsidRDefault="002235E1" w:rsidP="00F455FA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199" w:name="_Toc467497488"/>
      <w:r w:rsidRPr="00F455FA">
        <w:rPr>
          <w:b/>
          <w:bCs/>
          <w:szCs w:val="22"/>
          <w:lang w:eastAsia="en-US"/>
        </w:rPr>
        <w:t>(в  % от общего числа ответов опрошенных)</w:t>
      </w:r>
      <w:bookmarkEnd w:id="199"/>
    </w:p>
    <w:tbl>
      <w:tblPr>
        <w:tblW w:w="9356" w:type="dxa"/>
        <w:tblInd w:w="108" w:type="dxa"/>
        <w:tblLook w:val="00A0"/>
      </w:tblPr>
      <w:tblGrid>
        <w:gridCol w:w="7371"/>
        <w:gridCol w:w="1985"/>
      </w:tblGrid>
      <w:tr w:rsidR="002235E1" w:rsidRPr="00F455FA" w:rsidTr="00F455FA">
        <w:trPr>
          <w:trHeight w:val="30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5E1" w:rsidRPr="00F455FA" w:rsidRDefault="002235E1" w:rsidP="00F455FA">
            <w:pPr>
              <w:jc w:val="center"/>
              <w:rPr>
                <w:b/>
                <w:color w:val="000000"/>
              </w:rPr>
            </w:pPr>
            <w:r w:rsidRPr="00F455FA">
              <w:rPr>
                <w:b/>
                <w:color w:val="000000"/>
              </w:rPr>
              <w:t>Варианты ответов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b/>
                <w:color w:val="000000"/>
              </w:rPr>
            </w:pPr>
            <w:r w:rsidRPr="00F455FA">
              <w:rPr>
                <w:b/>
                <w:color w:val="000000"/>
              </w:rPr>
              <w:t>%</w:t>
            </w:r>
          </w:p>
        </w:tc>
      </w:tr>
      <w:tr w:rsidR="002235E1" w:rsidRPr="00F455FA" w:rsidTr="00F455FA">
        <w:trPr>
          <w:trHeight w:val="30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хорошо, вижу в этом просто человеческие отношения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9,3</w:t>
            </w:r>
          </w:p>
        </w:tc>
      </w:tr>
      <w:tr w:rsidR="002235E1" w:rsidRPr="00F455FA" w:rsidTr="00F455FA">
        <w:trPr>
          <w:trHeight w:val="300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нужно благодарить людей, которые этого заслуживают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19,3</w:t>
            </w:r>
          </w:p>
        </w:tc>
      </w:tr>
      <w:tr w:rsidR="002235E1" w:rsidRPr="00F455FA" w:rsidTr="00F455FA">
        <w:trPr>
          <w:trHeight w:val="300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ни хорошо, ни плохо, это зависит от ситуации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34,2</w:t>
            </w:r>
          </w:p>
        </w:tc>
      </w:tr>
      <w:tr w:rsidR="002235E1" w:rsidRPr="00F455FA" w:rsidTr="00F455FA">
        <w:trPr>
          <w:trHeight w:val="300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отрицательно, иногда к этому принуждают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16,6</w:t>
            </w:r>
          </w:p>
        </w:tc>
      </w:tr>
      <w:tr w:rsidR="002235E1" w:rsidRPr="00F455FA" w:rsidTr="00F455FA">
        <w:trPr>
          <w:trHeight w:val="165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это скрытая форма коррупции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12,5</w:t>
            </w:r>
          </w:p>
        </w:tc>
      </w:tr>
      <w:tr w:rsidR="002235E1" w:rsidRPr="00F455FA" w:rsidTr="00F455FA">
        <w:trPr>
          <w:trHeight w:val="165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затрудняюсь ответить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8,8</w:t>
            </w:r>
          </w:p>
        </w:tc>
      </w:tr>
    </w:tbl>
    <w:p w:rsidR="002235E1" w:rsidRPr="00F455FA" w:rsidRDefault="002235E1" w:rsidP="00F455FA">
      <w:pPr>
        <w:ind w:firstLine="708"/>
        <w:jc w:val="both"/>
      </w:pPr>
      <w:r w:rsidRPr="00F455FA">
        <w:t>Каждая и</w:t>
      </w:r>
      <w:r>
        <w:t>з</w:t>
      </w:r>
      <w:r w:rsidRPr="00F455FA">
        <w:t xml:space="preserve"> этих позиций фактически поддерживается примерно равным количеством  «голосов». Однако, очевидно, что лояльные сторонники могут в любое время стать теми, кто одобряет такие действия  и таким образом, эта группа будет составлять 62,8% всего сообщества. </w:t>
      </w:r>
    </w:p>
    <w:p w:rsidR="002235E1" w:rsidRDefault="002235E1" w:rsidP="00F455FA">
      <w:pPr>
        <w:ind w:firstLine="708"/>
        <w:jc w:val="both"/>
      </w:pPr>
      <w:r w:rsidRPr="00F455FA">
        <w:t>А если учесть, что видами такой благодарности могут быть: «конвертик с небольшой суммой денег» (19,8%)(!), предоставление услуг бесплатно (12,2%), билеты на концерт (11,5%) и т.п., то, очевидно, перед нами самые настоящие коррупционные практики, да еще и одобряемые 63% городского населения старше 18 лет</w:t>
      </w:r>
      <w:r>
        <w:t>.</w:t>
      </w:r>
    </w:p>
    <w:p w:rsidR="002235E1" w:rsidRPr="00F455FA" w:rsidRDefault="002235E1" w:rsidP="00F455FA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200" w:name="_Toc467497490"/>
      <w:r w:rsidRPr="00F455FA">
        <w:rPr>
          <w:b/>
          <w:bCs/>
          <w:szCs w:val="22"/>
          <w:lang w:eastAsia="en-US"/>
        </w:rPr>
        <w:t>Распределение ответов на вопрос:</w:t>
      </w:r>
      <w:bookmarkEnd w:id="200"/>
    </w:p>
    <w:p w:rsidR="002235E1" w:rsidRPr="00F455FA" w:rsidRDefault="002235E1" w:rsidP="00F455FA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201" w:name="_Toc467497491"/>
      <w:r w:rsidRPr="00F455FA">
        <w:rPr>
          <w:b/>
          <w:bCs/>
          <w:szCs w:val="22"/>
          <w:lang w:eastAsia="en-US"/>
        </w:rPr>
        <w:t>«</w:t>
      </w:r>
      <w:r w:rsidRPr="00F455FA">
        <w:rPr>
          <w:b/>
          <w:bCs/>
          <w:sz w:val="26"/>
          <w:szCs w:val="26"/>
          <w:lang w:eastAsia="en-US"/>
        </w:rPr>
        <w:t>На Ваш взгляд, что можно считать подарком в этом случае?</w:t>
      </w:r>
      <w:r w:rsidRPr="00F455FA">
        <w:rPr>
          <w:b/>
          <w:bCs/>
          <w:szCs w:val="22"/>
          <w:lang w:eastAsia="en-US"/>
        </w:rPr>
        <w:t>». 2016 год</w:t>
      </w:r>
      <w:bookmarkEnd w:id="201"/>
    </w:p>
    <w:p w:rsidR="002235E1" w:rsidRPr="00F455FA" w:rsidRDefault="002235E1" w:rsidP="00F455FA">
      <w:pPr>
        <w:keepNext/>
        <w:keepLines/>
        <w:ind w:firstLine="709"/>
        <w:jc w:val="center"/>
        <w:outlineLvl w:val="2"/>
        <w:rPr>
          <w:b/>
          <w:bCs/>
          <w:szCs w:val="22"/>
          <w:lang w:eastAsia="en-US"/>
        </w:rPr>
      </w:pPr>
      <w:bookmarkStart w:id="202" w:name="_Toc467497492"/>
      <w:r w:rsidRPr="00F455FA">
        <w:rPr>
          <w:b/>
          <w:bCs/>
          <w:szCs w:val="22"/>
          <w:lang w:eastAsia="en-US"/>
        </w:rPr>
        <w:t>(в  % от общего числа ответов опрошенных)</w:t>
      </w:r>
      <w:bookmarkEnd w:id="202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25"/>
        <w:gridCol w:w="2431"/>
      </w:tblGrid>
      <w:tr w:rsidR="002235E1" w:rsidRPr="00F455FA" w:rsidTr="00F455FA">
        <w:trPr>
          <w:trHeight w:val="220"/>
        </w:trPr>
        <w:tc>
          <w:tcPr>
            <w:tcW w:w="6925" w:type="dxa"/>
            <w:noWrap/>
            <w:vAlign w:val="bottom"/>
          </w:tcPr>
          <w:p w:rsidR="002235E1" w:rsidRPr="00F455FA" w:rsidRDefault="002235E1" w:rsidP="00F455FA">
            <w:pPr>
              <w:jc w:val="center"/>
              <w:rPr>
                <w:b/>
              </w:rPr>
            </w:pPr>
            <w:r w:rsidRPr="00F455FA">
              <w:rPr>
                <w:b/>
              </w:rPr>
              <w:t>Варианты ответов</w:t>
            </w:r>
          </w:p>
        </w:tc>
        <w:tc>
          <w:tcPr>
            <w:tcW w:w="2431" w:type="dxa"/>
            <w:noWrap/>
            <w:vAlign w:val="bottom"/>
          </w:tcPr>
          <w:p w:rsidR="002235E1" w:rsidRPr="00F455FA" w:rsidRDefault="002235E1" w:rsidP="00F455FA">
            <w:pPr>
              <w:jc w:val="center"/>
              <w:rPr>
                <w:b/>
              </w:rPr>
            </w:pPr>
            <w:r w:rsidRPr="00F455FA">
              <w:rPr>
                <w:b/>
              </w:rPr>
              <w:t>%</w:t>
            </w:r>
          </w:p>
        </w:tc>
      </w:tr>
      <w:tr w:rsidR="002235E1" w:rsidRPr="00F455FA" w:rsidTr="00F455FA">
        <w:trPr>
          <w:trHeight w:val="210"/>
        </w:trPr>
        <w:tc>
          <w:tcPr>
            <w:tcW w:w="6925" w:type="dxa"/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цветы</w:t>
            </w:r>
          </w:p>
        </w:tc>
        <w:tc>
          <w:tcPr>
            <w:tcW w:w="2431" w:type="dxa"/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39,0</w:t>
            </w:r>
          </w:p>
        </w:tc>
      </w:tr>
      <w:tr w:rsidR="002235E1" w:rsidRPr="00F455FA" w:rsidTr="00F455FA">
        <w:trPr>
          <w:trHeight w:val="210"/>
        </w:trPr>
        <w:tc>
          <w:tcPr>
            <w:tcW w:w="6925" w:type="dxa"/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конфеты, торт</w:t>
            </w:r>
          </w:p>
        </w:tc>
        <w:tc>
          <w:tcPr>
            <w:tcW w:w="2431" w:type="dxa"/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56,8</w:t>
            </w:r>
          </w:p>
        </w:tc>
      </w:tr>
      <w:tr w:rsidR="002235E1" w:rsidRPr="00F455FA" w:rsidTr="00F455FA">
        <w:trPr>
          <w:trHeight w:val="210"/>
        </w:trPr>
        <w:tc>
          <w:tcPr>
            <w:tcW w:w="6925" w:type="dxa"/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книги</w:t>
            </w:r>
          </w:p>
        </w:tc>
        <w:tc>
          <w:tcPr>
            <w:tcW w:w="2431" w:type="dxa"/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21,4</w:t>
            </w:r>
          </w:p>
        </w:tc>
      </w:tr>
      <w:tr w:rsidR="002235E1" w:rsidRPr="00F455FA" w:rsidTr="00F455FA">
        <w:trPr>
          <w:trHeight w:val="112"/>
        </w:trPr>
        <w:tc>
          <w:tcPr>
            <w:tcW w:w="6925" w:type="dxa"/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«конвертик» с небольшой суммой денег</w:t>
            </w:r>
          </w:p>
        </w:tc>
        <w:tc>
          <w:tcPr>
            <w:tcW w:w="2431" w:type="dxa"/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19,8</w:t>
            </w:r>
          </w:p>
        </w:tc>
      </w:tr>
      <w:tr w:rsidR="002235E1" w:rsidRPr="00F455FA" w:rsidTr="00F455FA">
        <w:trPr>
          <w:trHeight w:val="59"/>
        </w:trPr>
        <w:tc>
          <w:tcPr>
            <w:tcW w:w="6925" w:type="dxa"/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предоставление услуг бесплатно</w:t>
            </w:r>
          </w:p>
        </w:tc>
        <w:tc>
          <w:tcPr>
            <w:tcW w:w="2431" w:type="dxa"/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12,2</w:t>
            </w:r>
          </w:p>
        </w:tc>
      </w:tr>
      <w:tr w:rsidR="002235E1" w:rsidRPr="00F455FA" w:rsidTr="00F455FA">
        <w:trPr>
          <w:trHeight w:val="210"/>
        </w:trPr>
        <w:tc>
          <w:tcPr>
            <w:tcW w:w="6925" w:type="dxa"/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билеты (на концерт и т.д)</w:t>
            </w:r>
          </w:p>
        </w:tc>
        <w:tc>
          <w:tcPr>
            <w:tcW w:w="2431" w:type="dxa"/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11,5</w:t>
            </w:r>
          </w:p>
        </w:tc>
      </w:tr>
      <w:tr w:rsidR="002235E1" w:rsidRPr="00F455FA" w:rsidTr="00F455FA">
        <w:trPr>
          <w:trHeight w:val="58"/>
        </w:trPr>
        <w:tc>
          <w:tcPr>
            <w:tcW w:w="6925" w:type="dxa"/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кофе, чай</w:t>
            </w:r>
          </w:p>
        </w:tc>
        <w:tc>
          <w:tcPr>
            <w:tcW w:w="2431" w:type="dxa"/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24,7</w:t>
            </w:r>
          </w:p>
        </w:tc>
      </w:tr>
      <w:tr w:rsidR="002235E1" w:rsidRPr="00F455FA" w:rsidTr="00F455FA">
        <w:trPr>
          <w:trHeight w:val="58"/>
        </w:trPr>
        <w:tc>
          <w:tcPr>
            <w:tcW w:w="6925" w:type="dxa"/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коньяк и др. алкогольные напитки</w:t>
            </w:r>
          </w:p>
        </w:tc>
        <w:tc>
          <w:tcPr>
            <w:tcW w:w="2431" w:type="dxa"/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19,5</w:t>
            </w:r>
          </w:p>
        </w:tc>
      </w:tr>
      <w:tr w:rsidR="002235E1" w:rsidRPr="00F455FA" w:rsidTr="00F455FA">
        <w:trPr>
          <w:trHeight w:val="210"/>
        </w:trPr>
        <w:tc>
          <w:tcPr>
            <w:tcW w:w="6925" w:type="dxa"/>
          </w:tcPr>
          <w:p w:rsidR="002235E1" w:rsidRPr="00F455FA" w:rsidRDefault="002235E1" w:rsidP="00F455FA">
            <w:pPr>
              <w:rPr>
                <w:color w:val="000000"/>
              </w:rPr>
            </w:pPr>
            <w:r w:rsidRPr="00F455FA">
              <w:rPr>
                <w:color w:val="000000"/>
              </w:rPr>
              <w:t>другое</w:t>
            </w:r>
          </w:p>
        </w:tc>
        <w:tc>
          <w:tcPr>
            <w:tcW w:w="2431" w:type="dxa"/>
            <w:noWrap/>
            <w:vAlign w:val="center"/>
          </w:tcPr>
          <w:p w:rsidR="002235E1" w:rsidRPr="00F455FA" w:rsidRDefault="002235E1" w:rsidP="00F455FA">
            <w:pPr>
              <w:jc w:val="center"/>
              <w:rPr>
                <w:color w:val="000000"/>
              </w:rPr>
            </w:pPr>
            <w:r w:rsidRPr="00F455FA">
              <w:rPr>
                <w:color w:val="000000"/>
              </w:rPr>
              <w:t>2,2</w:t>
            </w:r>
          </w:p>
        </w:tc>
      </w:tr>
    </w:tbl>
    <w:p w:rsidR="002235E1" w:rsidRDefault="002235E1" w:rsidP="00F455FA">
      <w:pPr>
        <w:ind w:firstLine="708"/>
        <w:jc w:val="both"/>
      </w:pPr>
      <w:r w:rsidRPr="00F455FA">
        <w:t>Конечно, не всегда та или иная позиция является обязательно действием. Однако, результаты опроса показали, что 2/3 сторонников одобрительной и лояльной позиций лично участвовали в такой форме благодарности, оказывающим те или иные услуги</w:t>
      </w:r>
      <w:r>
        <w:t>.</w:t>
      </w:r>
    </w:p>
    <w:p w:rsidR="002235E1" w:rsidRPr="00F455FA" w:rsidRDefault="002235E1" w:rsidP="00F455FA">
      <w:pPr>
        <w:ind w:firstLine="708"/>
        <w:jc w:val="both"/>
      </w:pPr>
      <w:r w:rsidRPr="00F455FA">
        <w:t>Как показывают данные, среди тех, кто лично сталкивался с проявлениями коррупции в Красноярском крае 50,5% лично благодарили подарками людей, работающих в определенных сферах; среди тех, кто не сталкивался с коррупцией таких опрошенных только 31,2%</w:t>
      </w:r>
      <w:r>
        <w:t>.</w:t>
      </w:r>
      <w:r w:rsidRPr="00F455FA">
        <w:t xml:space="preserve"> Очевидно, коррупционное поведение граждан формируется и через этот канал. Как, видимо, справедливо и обратное утверждение: чиновник, получающий подарки за свою работу сегодня, со временем будет готов пойти дальше: он будет </w:t>
      </w:r>
      <w:r w:rsidRPr="00F455FA">
        <w:rPr>
          <w:u w:val="single"/>
        </w:rPr>
        <w:t>не готов</w:t>
      </w:r>
      <w:r w:rsidRPr="00F455FA">
        <w:t xml:space="preserve"> оказывать услуги без соответствующей «благодарности».</w:t>
      </w:r>
    </w:p>
    <w:p w:rsidR="002235E1" w:rsidRPr="00F455FA" w:rsidRDefault="002235E1" w:rsidP="00F455FA">
      <w:pPr>
        <w:ind w:firstLine="708"/>
        <w:jc w:val="both"/>
      </w:pPr>
      <w:r w:rsidRPr="00F455FA">
        <w:t>Эффективность действий в этом случае зависит от точного представления о том, в каких сферах деятельности это чаще всего происходит</w:t>
      </w:r>
    </w:p>
    <w:p w:rsidR="002235E1" w:rsidRPr="00F455FA" w:rsidRDefault="002235E1" w:rsidP="00F455FA">
      <w:pPr>
        <w:jc w:val="both"/>
      </w:pPr>
      <w:r w:rsidRPr="008710A7">
        <w:rPr>
          <w:noProof/>
        </w:rPr>
        <w:pict>
          <v:shape id="_x0000_i1042" type="#_x0000_t75" style="width:463.5pt;height:333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">
            <v:imagedata r:id="rId22" o:title=""/>
            <o:lock v:ext="edit" aspectratio="f"/>
          </v:shape>
        </w:pict>
      </w:r>
    </w:p>
    <w:p w:rsidR="002235E1" w:rsidRPr="00F455FA" w:rsidRDefault="002235E1" w:rsidP="00F455FA">
      <w:pPr>
        <w:ind w:firstLine="708"/>
        <w:jc w:val="center"/>
        <w:rPr>
          <w:b/>
          <w:bCs/>
        </w:rPr>
      </w:pPr>
      <w:bookmarkStart w:id="203" w:name="_Toc433112507"/>
      <w:bookmarkStart w:id="204" w:name="_Toc433724474"/>
      <w:bookmarkStart w:id="205" w:name="_Toc433988885"/>
      <w:bookmarkStart w:id="206" w:name="_Toc467497501"/>
      <w:r w:rsidRPr="00F455FA">
        <w:rPr>
          <w:b/>
          <w:bCs/>
        </w:rPr>
        <w:t xml:space="preserve">Рис. </w:t>
      </w:r>
      <w:r>
        <w:rPr>
          <w:b/>
          <w:bCs/>
        </w:rPr>
        <w:t>1</w:t>
      </w:r>
      <w:r w:rsidRPr="00F455FA">
        <w:rPr>
          <w:b/>
          <w:bCs/>
        </w:rPr>
        <w:t>7. Распределение ответов на вопрос:</w:t>
      </w:r>
      <w:bookmarkEnd w:id="203"/>
      <w:bookmarkEnd w:id="204"/>
      <w:bookmarkEnd w:id="205"/>
      <w:bookmarkEnd w:id="206"/>
    </w:p>
    <w:p w:rsidR="002235E1" w:rsidRPr="00F455FA" w:rsidRDefault="002235E1" w:rsidP="00F455FA">
      <w:pPr>
        <w:ind w:firstLine="708"/>
        <w:jc w:val="center"/>
        <w:rPr>
          <w:bCs/>
        </w:rPr>
      </w:pPr>
      <w:bookmarkStart w:id="207" w:name="_Toc433112508"/>
      <w:bookmarkStart w:id="208" w:name="_Toc433724475"/>
      <w:bookmarkStart w:id="209" w:name="_Toc433988886"/>
      <w:bookmarkStart w:id="210" w:name="_Toc467497502"/>
      <w:r w:rsidRPr="00F455FA">
        <w:rPr>
          <w:b/>
          <w:bCs/>
        </w:rPr>
        <w:t>«Как Вы думаете, с каких сферах нашей жизни чаще всего существует возможность коррупции (бытовая коррупция)?»</w:t>
      </w:r>
      <w:bookmarkEnd w:id="207"/>
      <w:r w:rsidRPr="00F455FA">
        <w:rPr>
          <w:b/>
          <w:bCs/>
        </w:rPr>
        <w:t>. 2015, 2016 год</w:t>
      </w:r>
      <w:bookmarkEnd w:id="208"/>
      <w:bookmarkEnd w:id="209"/>
      <w:r w:rsidRPr="00F455FA">
        <w:rPr>
          <w:b/>
          <w:bCs/>
        </w:rPr>
        <w:t>ы</w:t>
      </w:r>
      <w:bookmarkEnd w:id="210"/>
      <w:r>
        <w:rPr>
          <w:b/>
          <w:bCs/>
        </w:rPr>
        <w:t xml:space="preserve"> </w:t>
      </w:r>
      <w:bookmarkStart w:id="211" w:name="_Toc433112509"/>
      <w:bookmarkStart w:id="212" w:name="_Toc433724476"/>
      <w:bookmarkStart w:id="213" w:name="_Toc433988887"/>
      <w:bookmarkStart w:id="214" w:name="_Toc467497503"/>
      <w:r w:rsidRPr="00F455FA">
        <w:rPr>
          <w:bCs/>
        </w:rPr>
        <w:t>(в % от общей совокупности ответов опрошенных)</w:t>
      </w:r>
      <w:bookmarkEnd w:id="211"/>
      <w:bookmarkEnd w:id="212"/>
      <w:bookmarkEnd w:id="213"/>
      <w:bookmarkEnd w:id="214"/>
    </w:p>
    <w:p w:rsidR="002235E1" w:rsidRPr="00F455FA" w:rsidRDefault="002235E1" w:rsidP="00F455FA">
      <w:pPr>
        <w:jc w:val="both"/>
      </w:pPr>
      <w:r w:rsidRPr="00F455FA">
        <w:t xml:space="preserve">В </w:t>
      </w:r>
      <w:r w:rsidRPr="00F455FA">
        <w:rPr>
          <w:u w:val="single"/>
        </w:rPr>
        <w:t>г.Красноярске</w:t>
      </w:r>
      <w:r w:rsidRPr="00F455FA">
        <w:t xml:space="preserve"> в первую «пятерку» (нужно было отметить не более пяти вариантов) самых коррупционных сфер вошли.</w:t>
      </w:r>
    </w:p>
    <w:p w:rsidR="002235E1" w:rsidRPr="00F455FA" w:rsidRDefault="002235E1" w:rsidP="00F455FA">
      <w:pPr>
        <w:jc w:val="both"/>
      </w:pPr>
      <w:r w:rsidRPr="00F455FA">
        <w:t>1. ГИБДД (60,4%);</w:t>
      </w:r>
    </w:p>
    <w:p w:rsidR="002235E1" w:rsidRPr="00F455FA" w:rsidRDefault="002235E1" w:rsidP="00F455FA">
      <w:pPr>
        <w:jc w:val="both"/>
      </w:pPr>
      <w:r w:rsidRPr="00F455FA">
        <w:t>2. образование (48,2%);</w:t>
      </w:r>
    </w:p>
    <w:p w:rsidR="002235E1" w:rsidRPr="00F455FA" w:rsidRDefault="002235E1" w:rsidP="00F455FA">
      <w:pPr>
        <w:jc w:val="both"/>
      </w:pPr>
      <w:r w:rsidRPr="00F455FA">
        <w:t>3. суды (38,4%);</w:t>
      </w:r>
    </w:p>
    <w:p w:rsidR="002235E1" w:rsidRPr="00F455FA" w:rsidRDefault="002235E1" w:rsidP="00F455FA">
      <w:pPr>
        <w:jc w:val="both"/>
      </w:pPr>
      <w:r w:rsidRPr="00F455FA">
        <w:t>4 здравоохранение (37,2%);</w:t>
      </w:r>
    </w:p>
    <w:p w:rsidR="002235E1" w:rsidRPr="00F455FA" w:rsidRDefault="002235E1" w:rsidP="00F455FA">
      <w:pPr>
        <w:jc w:val="both"/>
      </w:pPr>
      <w:r w:rsidRPr="00F455FA">
        <w:t>5. прокуратура (37,0%).</w:t>
      </w:r>
    </w:p>
    <w:p w:rsidR="002235E1" w:rsidRPr="00F455FA" w:rsidRDefault="002235E1" w:rsidP="00F455FA">
      <w:pPr>
        <w:jc w:val="both"/>
      </w:pPr>
      <w:r w:rsidRPr="00F455FA">
        <w:t xml:space="preserve">В </w:t>
      </w:r>
      <w:r w:rsidRPr="00F455FA">
        <w:rPr>
          <w:u w:val="single"/>
        </w:rPr>
        <w:t>г.Канске</w:t>
      </w:r>
      <w:r w:rsidRPr="00F455FA">
        <w:t xml:space="preserve">: </w:t>
      </w:r>
    </w:p>
    <w:p w:rsidR="002235E1" w:rsidRPr="00F455FA" w:rsidRDefault="002235E1" w:rsidP="00F455FA">
      <w:pPr>
        <w:jc w:val="both"/>
      </w:pPr>
      <w:r w:rsidRPr="00F455FA">
        <w:t>1. ГИБДД (63,1%);</w:t>
      </w:r>
    </w:p>
    <w:p w:rsidR="002235E1" w:rsidRPr="00F455FA" w:rsidRDefault="002235E1" w:rsidP="00F455FA">
      <w:pPr>
        <w:jc w:val="both"/>
      </w:pPr>
      <w:r w:rsidRPr="00F455FA">
        <w:t>2. здравоохранение (47,7%);</w:t>
      </w:r>
    </w:p>
    <w:p w:rsidR="002235E1" w:rsidRPr="00F455FA" w:rsidRDefault="002235E1" w:rsidP="00F455FA">
      <w:pPr>
        <w:jc w:val="both"/>
      </w:pPr>
      <w:r w:rsidRPr="00F455FA">
        <w:t>3. ЖКХ (41,5%);</w:t>
      </w:r>
    </w:p>
    <w:p w:rsidR="002235E1" w:rsidRPr="00F455FA" w:rsidRDefault="002235E1" w:rsidP="00F455FA">
      <w:pPr>
        <w:jc w:val="both"/>
      </w:pPr>
      <w:r w:rsidRPr="00F455FA">
        <w:t>4. образование (34,6%);</w:t>
      </w:r>
    </w:p>
    <w:p w:rsidR="002235E1" w:rsidRPr="00F455FA" w:rsidRDefault="002235E1" w:rsidP="00F455FA">
      <w:pPr>
        <w:jc w:val="both"/>
      </w:pPr>
      <w:r w:rsidRPr="00F455FA">
        <w:t>5. суды (26,9%).</w:t>
      </w:r>
    </w:p>
    <w:p w:rsidR="002235E1" w:rsidRPr="00F455FA" w:rsidRDefault="002235E1" w:rsidP="00F455FA">
      <w:pPr>
        <w:jc w:val="both"/>
      </w:pPr>
      <w:r w:rsidRPr="00F455FA">
        <w:t xml:space="preserve">В </w:t>
      </w:r>
      <w:r w:rsidRPr="00F455FA">
        <w:rPr>
          <w:u w:val="single"/>
        </w:rPr>
        <w:t>г.Ачинске</w:t>
      </w:r>
      <w:r w:rsidRPr="00F455FA">
        <w:t>:</w:t>
      </w:r>
    </w:p>
    <w:p w:rsidR="002235E1" w:rsidRPr="00F455FA" w:rsidRDefault="002235E1" w:rsidP="00F455FA">
      <w:pPr>
        <w:jc w:val="both"/>
      </w:pPr>
      <w:r w:rsidRPr="00F455FA">
        <w:t>1. ГИБДД (71,5%) (!);</w:t>
      </w:r>
    </w:p>
    <w:p w:rsidR="002235E1" w:rsidRPr="00F455FA" w:rsidRDefault="002235E1" w:rsidP="00F455FA">
      <w:pPr>
        <w:jc w:val="both"/>
      </w:pPr>
      <w:r w:rsidRPr="00F455FA">
        <w:t>2. ЖКХ (40,8%);</w:t>
      </w:r>
    </w:p>
    <w:p w:rsidR="002235E1" w:rsidRPr="00F455FA" w:rsidRDefault="002235E1" w:rsidP="00F455FA">
      <w:pPr>
        <w:jc w:val="both"/>
      </w:pPr>
      <w:r w:rsidRPr="00F455FA">
        <w:t>3. суды (35,4%);</w:t>
      </w:r>
    </w:p>
    <w:p w:rsidR="002235E1" w:rsidRPr="00F455FA" w:rsidRDefault="002235E1" w:rsidP="00F455FA">
      <w:pPr>
        <w:jc w:val="both"/>
      </w:pPr>
      <w:r w:rsidRPr="00F455FA">
        <w:t>4. здравоохранение (33,8%);</w:t>
      </w:r>
    </w:p>
    <w:p w:rsidR="002235E1" w:rsidRPr="00F455FA" w:rsidRDefault="002235E1" w:rsidP="00F455FA">
      <w:pPr>
        <w:jc w:val="both"/>
      </w:pPr>
      <w:r w:rsidRPr="00F455FA">
        <w:t>5. полиция (31,5%)</w:t>
      </w:r>
    </w:p>
    <w:p w:rsidR="002235E1" w:rsidRPr="00F455FA" w:rsidRDefault="002235E1" w:rsidP="00F455FA">
      <w:pPr>
        <w:jc w:val="both"/>
      </w:pPr>
      <w:r w:rsidRPr="00F455FA">
        <w:t xml:space="preserve">В </w:t>
      </w:r>
      <w:r w:rsidRPr="00F455FA">
        <w:rPr>
          <w:u w:val="single"/>
        </w:rPr>
        <w:t>г.Лесосибирске</w:t>
      </w:r>
      <w:r w:rsidRPr="00F455FA">
        <w:t>:</w:t>
      </w:r>
    </w:p>
    <w:p w:rsidR="002235E1" w:rsidRPr="00F455FA" w:rsidRDefault="002235E1" w:rsidP="00F455FA">
      <w:pPr>
        <w:jc w:val="both"/>
      </w:pPr>
      <w:r w:rsidRPr="00F455FA">
        <w:t>1. государственные органы управления (62,0%) (!);</w:t>
      </w:r>
    </w:p>
    <w:p w:rsidR="002235E1" w:rsidRPr="00F455FA" w:rsidRDefault="002235E1" w:rsidP="00F455FA">
      <w:pPr>
        <w:jc w:val="both"/>
      </w:pPr>
      <w:r w:rsidRPr="00F455FA">
        <w:t>2. здравоохранение (41,0%);</w:t>
      </w:r>
    </w:p>
    <w:p w:rsidR="002235E1" w:rsidRPr="00F455FA" w:rsidRDefault="002235E1" w:rsidP="00F455FA">
      <w:pPr>
        <w:jc w:val="both"/>
      </w:pPr>
      <w:r w:rsidRPr="00F455FA">
        <w:t>3. прокуратура (28,0%);</w:t>
      </w:r>
    </w:p>
    <w:p w:rsidR="002235E1" w:rsidRPr="00F455FA" w:rsidRDefault="002235E1" w:rsidP="00F455FA">
      <w:pPr>
        <w:jc w:val="both"/>
      </w:pPr>
      <w:r w:rsidRPr="00F455FA">
        <w:t>4. суды (25,0%);</w:t>
      </w:r>
    </w:p>
    <w:p w:rsidR="002235E1" w:rsidRPr="00F455FA" w:rsidRDefault="002235E1" w:rsidP="00F455FA">
      <w:pPr>
        <w:jc w:val="both"/>
      </w:pPr>
      <w:r w:rsidRPr="00F455FA">
        <w:t>5. ГИБДД, образование (24,0%).</w:t>
      </w:r>
    </w:p>
    <w:p w:rsidR="002235E1" w:rsidRPr="00F455FA" w:rsidRDefault="002235E1" w:rsidP="00F455FA">
      <w:pPr>
        <w:jc w:val="both"/>
      </w:pPr>
      <w:r w:rsidRPr="00F455FA">
        <w:t xml:space="preserve">В </w:t>
      </w:r>
      <w:r w:rsidRPr="00F455FA">
        <w:rPr>
          <w:u w:val="single"/>
        </w:rPr>
        <w:t>г.Минусинске</w:t>
      </w:r>
      <w:r w:rsidRPr="00F455FA">
        <w:t>:</w:t>
      </w:r>
    </w:p>
    <w:p w:rsidR="002235E1" w:rsidRPr="00F455FA" w:rsidRDefault="002235E1" w:rsidP="00F455FA">
      <w:pPr>
        <w:jc w:val="both"/>
      </w:pPr>
      <w:r w:rsidRPr="00F455FA">
        <w:t>1. ГИБДД, здравоохранение (53,6%);</w:t>
      </w:r>
    </w:p>
    <w:p w:rsidR="002235E1" w:rsidRPr="00F455FA" w:rsidRDefault="002235E1" w:rsidP="00F455FA">
      <w:pPr>
        <w:jc w:val="both"/>
      </w:pPr>
      <w:r w:rsidRPr="00F455FA">
        <w:t>2. ЖКХ (46,4%);</w:t>
      </w:r>
    </w:p>
    <w:p w:rsidR="002235E1" w:rsidRPr="00F455FA" w:rsidRDefault="002235E1" w:rsidP="00F455FA">
      <w:pPr>
        <w:jc w:val="both"/>
      </w:pPr>
      <w:r w:rsidRPr="00F455FA">
        <w:t>3. муниципальные органы управления (39,1%);</w:t>
      </w:r>
    </w:p>
    <w:p w:rsidR="002235E1" w:rsidRPr="00F455FA" w:rsidRDefault="002235E1" w:rsidP="00F455FA">
      <w:pPr>
        <w:jc w:val="both"/>
      </w:pPr>
      <w:r w:rsidRPr="00F455FA">
        <w:t>4. образование (34,5%);</w:t>
      </w:r>
    </w:p>
    <w:p w:rsidR="002235E1" w:rsidRPr="00F455FA" w:rsidRDefault="002235E1" w:rsidP="00F455FA">
      <w:pPr>
        <w:jc w:val="both"/>
      </w:pPr>
      <w:r w:rsidRPr="00F455FA">
        <w:t>5.  государственные органы управления (31,8%).</w:t>
      </w:r>
    </w:p>
    <w:p w:rsidR="002235E1" w:rsidRPr="00F455FA" w:rsidRDefault="002235E1" w:rsidP="00F455FA">
      <w:pPr>
        <w:jc w:val="both"/>
      </w:pPr>
      <w:r w:rsidRPr="00F455FA">
        <w:t xml:space="preserve">В </w:t>
      </w:r>
      <w:r w:rsidRPr="00F455FA">
        <w:rPr>
          <w:u w:val="single"/>
        </w:rPr>
        <w:t>г. Зеленогорске</w:t>
      </w:r>
      <w:r w:rsidRPr="00F455FA">
        <w:t>:</w:t>
      </w:r>
    </w:p>
    <w:p w:rsidR="002235E1" w:rsidRPr="00F455FA" w:rsidRDefault="002235E1" w:rsidP="00F455FA">
      <w:pPr>
        <w:jc w:val="both"/>
      </w:pPr>
      <w:r w:rsidRPr="00F455FA">
        <w:t>1. ГИБДД (66,4%);</w:t>
      </w:r>
    </w:p>
    <w:p w:rsidR="002235E1" w:rsidRPr="00F455FA" w:rsidRDefault="002235E1" w:rsidP="00F455FA">
      <w:pPr>
        <w:jc w:val="both"/>
      </w:pPr>
      <w:r w:rsidRPr="00F455FA">
        <w:t>2. ЖКХ (48,2%);</w:t>
      </w:r>
    </w:p>
    <w:p w:rsidR="002235E1" w:rsidRPr="00F455FA" w:rsidRDefault="002235E1" w:rsidP="00F455FA">
      <w:pPr>
        <w:jc w:val="both"/>
      </w:pPr>
      <w:r w:rsidRPr="00F455FA">
        <w:t>3. здравоохранение (40,9);</w:t>
      </w:r>
    </w:p>
    <w:p w:rsidR="002235E1" w:rsidRPr="00F455FA" w:rsidRDefault="002235E1" w:rsidP="00F455FA">
      <w:pPr>
        <w:jc w:val="both"/>
      </w:pPr>
      <w:r w:rsidRPr="00F455FA">
        <w:t>4. образование (40,0%);</w:t>
      </w:r>
    </w:p>
    <w:p w:rsidR="002235E1" w:rsidRPr="00F455FA" w:rsidRDefault="002235E1" w:rsidP="00F455FA">
      <w:pPr>
        <w:jc w:val="both"/>
      </w:pPr>
      <w:r w:rsidRPr="00F455FA">
        <w:t>5. государственные органы управления (30,9%).</w:t>
      </w:r>
    </w:p>
    <w:p w:rsidR="002235E1" w:rsidRPr="00F455FA" w:rsidRDefault="002235E1" w:rsidP="00F455FA">
      <w:pPr>
        <w:jc w:val="both"/>
      </w:pPr>
      <w:r w:rsidRPr="00F455FA">
        <w:t xml:space="preserve">В </w:t>
      </w:r>
      <w:r w:rsidRPr="00F455FA">
        <w:rPr>
          <w:u w:val="single"/>
        </w:rPr>
        <w:t>г.Железногорске</w:t>
      </w:r>
      <w:r w:rsidRPr="00F455FA">
        <w:t>:</w:t>
      </w:r>
    </w:p>
    <w:p w:rsidR="002235E1" w:rsidRPr="00F455FA" w:rsidRDefault="002235E1" w:rsidP="00F455FA">
      <w:pPr>
        <w:jc w:val="both"/>
      </w:pPr>
      <w:r w:rsidRPr="00F455FA">
        <w:t>1. ГИБДД (69,2%);</w:t>
      </w:r>
    </w:p>
    <w:p w:rsidR="002235E1" w:rsidRPr="00F455FA" w:rsidRDefault="002235E1" w:rsidP="00F455FA">
      <w:pPr>
        <w:jc w:val="both"/>
      </w:pPr>
      <w:r w:rsidRPr="00F455FA">
        <w:t>2. здравоохранение (50,8%);</w:t>
      </w:r>
    </w:p>
    <w:p w:rsidR="002235E1" w:rsidRPr="00F455FA" w:rsidRDefault="002235E1" w:rsidP="00F455FA">
      <w:pPr>
        <w:jc w:val="both"/>
      </w:pPr>
      <w:r w:rsidRPr="00F455FA">
        <w:t>3. ЖКХ ( 43,3%);</w:t>
      </w:r>
    </w:p>
    <w:p w:rsidR="002235E1" w:rsidRPr="00F455FA" w:rsidRDefault="002235E1" w:rsidP="00F455FA">
      <w:pPr>
        <w:jc w:val="both"/>
      </w:pPr>
      <w:r w:rsidRPr="00F455FA">
        <w:t>4. образование (34,2%);</w:t>
      </w:r>
    </w:p>
    <w:p w:rsidR="002235E1" w:rsidRPr="00F455FA" w:rsidRDefault="002235E1" w:rsidP="00F455FA">
      <w:pPr>
        <w:jc w:val="both"/>
      </w:pPr>
      <w:r w:rsidRPr="00F455FA">
        <w:t>5. суды (33,3%).</w:t>
      </w:r>
    </w:p>
    <w:p w:rsidR="002235E1" w:rsidRPr="00572C26" w:rsidRDefault="002235E1" w:rsidP="00572C26">
      <w:pPr>
        <w:ind w:firstLine="708"/>
        <w:jc w:val="both"/>
      </w:pPr>
      <w:r w:rsidRPr="00572C26">
        <w:t>По сравнению с 2015 годом в оценках возможностей бытовой коррупции выявился ряд новых явлений.</w:t>
      </w:r>
    </w:p>
    <w:p w:rsidR="002235E1" w:rsidRPr="00572C26" w:rsidRDefault="002235E1" w:rsidP="00572C26">
      <w:pPr>
        <w:jc w:val="both"/>
      </w:pPr>
      <w:r w:rsidRPr="00572C26">
        <w:rPr>
          <w:b/>
        </w:rPr>
        <w:t>1.</w:t>
      </w:r>
      <w:r w:rsidRPr="00572C26">
        <w:t xml:space="preserve"> В пятерку коррупционных сфер в ряде городов вошли государственные органы управления. Причем, в г. Лесосибирске – они на первом месте</w:t>
      </w:r>
      <w:r>
        <w:t>.</w:t>
      </w:r>
    </w:p>
    <w:p w:rsidR="002235E1" w:rsidRPr="00572C26" w:rsidRDefault="002235E1" w:rsidP="00572C26">
      <w:pPr>
        <w:jc w:val="both"/>
      </w:pPr>
      <w:r w:rsidRPr="00572C26">
        <w:rPr>
          <w:b/>
        </w:rPr>
        <w:t>2.</w:t>
      </w:r>
      <w:r w:rsidRPr="00572C26">
        <w:t xml:space="preserve"> Резко выросла коррупционность сферы ЖКХ: с 19,7% до 31,2% (см. Рис. </w:t>
      </w:r>
      <w:r>
        <w:t>1</w:t>
      </w:r>
      <w:r w:rsidRPr="00572C26">
        <w:t>7).</w:t>
      </w:r>
    </w:p>
    <w:p w:rsidR="002235E1" w:rsidRPr="00572C26" w:rsidRDefault="002235E1" w:rsidP="00572C26">
      <w:pPr>
        <w:jc w:val="both"/>
      </w:pPr>
      <w:r w:rsidRPr="00572C26">
        <w:rPr>
          <w:b/>
        </w:rPr>
        <w:t>3.</w:t>
      </w:r>
      <w:r w:rsidRPr="00572C26">
        <w:t xml:space="preserve"> Явно снизилось число обвинений в коррупции к полиции: с 42,1% до 24,9%. (см. Рис. </w:t>
      </w:r>
      <w:r>
        <w:t>1</w:t>
      </w:r>
      <w:r w:rsidRPr="00572C26">
        <w:t>7).</w:t>
      </w:r>
    </w:p>
    <w:p w:rsidR="002235E1" w:rsidRPr="00572C26" w:rsidRDefault="002235E1" w:rsidP="00572C26">
      <w:pPr>
        <w:jc w:val="both"/>
      </w:pPr>
      <w:r w:rsidRPr="00572C26">
        <w:rPr>
          <w:b/>
        </w:rPr>
        <w:t>4.</w:t>
      </w:r>
      <w:r w:rsidRPr="00572C26">
        <w:t xml:space="preserve"> Представленные данные показывают особенности бытовой коррупции в каждом из обследуемых городов, что дает возможности принятия конкретных мер, как для контролирующих структур, так и для органов государственного управления.</w:t>
      </w:r>
    </w:p>
    <w:p w:rsidR="002235E1" w:rsidRDefault="002235E1" w:rsidP="00805D57">
      <w:pPr>
        <w:jc w:val="both"/>
      </w:pPr>
    </w:p>
    <w:p w:rsidR="002235E1" w:rsidRPr="00511251" w:rsidRDefault="002235E1" w:rsidP="00A3563D">
      <w:pPr>
        <w:ind w:firstLine="709"/>
        <w:jc w:val="center"/>
        <w:rPr>
          <w:b/>
          <w:bCs/>
          <w:color w:val="0070C0"/>
        </w:rPr>
      </w:pPr>
      <w:bookmarkStart w:id="215" w:name="_Toc433724488"/>
      <w:r w:rsidRPr="00511251">
        <w:rPr>
          <w:b/>
          <w:bCs/>
          <w:color w:val="0070C0"/>
        </w:rPr>
        <w:t>Оценка населением эффективности работы по формированию в обществе нетерпимого отношения к коррупции в Красноярском крае в 2015 году</w:t>
      </w:r>
      <w:bookmarkEnd w:id="215"/>
    </w:p>
    <w:p w:rsidR="002235E1" w:rsidRDefault="002235E1" w:rsidP="00572C26">
      <w:pPr>
        <w:ind w:firstLine="708"/>
        <w:jc w:val="both"/>
      </w:pPr>
    </w:p>
    <w:p w:rsidR="002235E1" w:rsidRPr="00572C26" w:rsidRDefault="002235E1" w:rsidP="00572C26">
      <w:pPr>
        <w:ind w:firstLine="708"/>
        <w:jc w:val="both"/>
      </w:pPr>
      <w:r w:rsidRPr="00572C26">
        <w:t xml:space="preserve">Задачей исследования было определить, насколько эффективно осуществляют деятельность по формированию антикоррупционного поведения жителей края органы государственной власти, правоохранительные органы и общественные институты. Полученные результаты показывают, что все эти институты были фактически одинаково эффективны в 2016 году. </w:t>
      </w:r>
    </w:p>
    <w:p w:rsidR="002235E1" w:rsidRDefault="002235E1" w:rsidP="00572C26">
      <w:pPr>
        <w:ind w:firstLine="708"/>
        <w:jc w:val="both"/>
      </w:pPr>
      <w:r w:rsidRPr="00572C26">
        <w:t xml:space="preserve">Деятельность </w:t>
      </w:r>
      <w:r w:rsidRPr="00572C26">
        <w:rPr>
          <w:u w:val="single"/>
        </w:rPr>
        <w:t>органов государственной власти</w:t>
      </w:r>
      <w:r w:rsidRPr="00572C26">
        <w:t xml:space="preserve"> «эффективной» и «эффективной выше среднего» сочли 9,1% респондентов; о том, что ее «эффективность средняя» сказали 21,7% опрошенных; «эффективность ниже средней» и «неэффективно» – 33,6%; затруднились или ушли от ответа – 34,3%</w:t>
      </w:r>
    </w:p>
    <w:p w:rsidR="002235E1" w:rsidRDefault="002235E1" w:rsidP="00836F6E">
      <w:pPr>
        <w:ind w:firstLine="708"/>
        <w:jc w:val="both"/>
      </w:pPr>
      <w:r w:rsidRPr="00572C26">
        <w:t>Необходимо признать, что по сравнению с 2015 годом произошло снижение удельного веса оценок эффективности деятельности органов государственной власти по формированию нетерпимого отношения к коррупции в Красноярском крае: с 44,0% до 30,8%</w:t>
      </w:r>
      <w:r>
        <w:t>.</w:t>
      </w:r>
    </w:p>
    <w:p w:rsidR="002235E1" w:rsidRDefault="002235E1" w:rsidP="00836F6E">
      <w:pPr>
        <w:ind w:firstLine="708"/>
        <w:jc w:val="both"/>
      </w:pPr>
      <w:r w:rsidRPr="00572C26">
        <w:t xml:space="preserve">Деятельность </w:t>
      </w:r>
      <w:r w:rsidRPr="00572C26">
        <w:rPr>
          <w:u w:val="single"/>
        </w:rPr>
        <w:t>правоохранительных органов</w:t>
      </w:r>
      <w:r w:rsidRPr="00572C26">
        <w:t xml:space="preserve"> в той или иной степени эффективной оценили 32,6% участников, что примерно равно уровню оценок органов государственной власти (30,8%). При этом, каждый третий респондент (33,0%) указал на неэффективность работы правоохранительных органов. По сравнению с 2015 годом эффективность работы правоохранительных органов в формировании нетерпимости к коррупции фактически снизилась с 54,9% до 32,6%. Можно отметить также рост оценок неэффективности с 21,7% до 33,0%</w:t>
      </w:r>
      <w:r>
        <w:t>.</w:t>
      </w:r>
    </w:p>
    <w:p w:rsidR="002235E1" w:rsidRDefault="002235E1" w:rsidP="00572C26">
      <w:pPr>
        <w:ind w:firstLine="708"/>
        <w:jc w:val="both"/>
      </w:pPr>
      <w:r w:rsidRPr="00572C26">
        <w:t>Примерно также видят сегодня жители городов края деятельность общественных институтов: Только 33,0% респондентов согласились, что работа таких институтов в той или иной степени эффективна; 30,5% - не эффективна, а затруднились ответить – 33,7%</w:t>
      </w:r>
      <w:r>
        <w:t>.</w:t>
      </w:r>
      <w:r w:rsidRPr="00572C26">
        <w:t xml:space="preserve"> При  сравнении с результатами 2015 года становится очевидным, что и эффективность общественных институтов заметно понизилась: с 44,9% до 33,0%</w:t>
      </w:r>
      <w:r>
        <w:t>.</w:t>
      </w:r>
    </w:p>
    <w:p w:rsidR="002235E1" w:rsidRDefault="002235E1" w:rsidP="00572C26">
      <w:pPr>
        <w:ind w:firstLine="708"/>
        <w:jc w:val="both"/>
      </w:pPr>
    </w:p>
    <w:p w:rsidR="002235E1" w:rsidRPr="00BA4CF3" w:rsidRDefault="002235E1" w:rsidP="00572C26">
      <w:pPr>
        <w:ind w:firstLine="708"/>
        <w:jc w:val="both"/>
        <w:rPr>
          <w:b/>
        </w:rPr>
      </w:pPr>
      <w:r w:rsidRPr="00BA4CF3">
        <w:rPr>
          <w:b/>
        </w:rPr>
        <w:t>Таким образом, проведенный анализ позволяет сделать следующие выводы.</w:t>
      </w:r>
    </w:p>
    <w:p w:rsidR="002235E1" w:rsidRPr="00BA4CF3" w:rsidRDefault="002235E1" w:rsidP="00572C26">
      <w:pPr>
        <w:numPr>
          <w:ilvl w:val="0"/>
          <w:numId w:val="13"/>
        </w:numPr>
        <w:jc w:val="both"/>
        <w:rPr>
          <w:color w:val="0070C0"/>
        </w:rPr>
      </w:pPr>
      <w:r w:rsidRPr="00BA4CF3">
        <w:rPr>
          <w:color w:val="0070C0"/>
        </w:rPr>
        <w:t>Все основные субъекты – органы государственной власти, правоохранительные органы и общественные институты, на территории края включены в деятельность по формированию нетерпимого отношения к коррупции.</w:t>
      </w:r>
    </w:p>
    <w:p w:rsidR="002235E1" w:rsidRPr="00BA4CF3" w:rsidRDefault="002235E1" w:rsidP="00572C26">
      <w:pPr>
        <w:numPr>
          <w:ilvl w:val="0"/>
          <w:numId w:val="13"/>
        </w:numPr>
        <w:jc w:val="both"/>
        <w:rPr>
          <w:color w:val="0070C0"/>
        </w:rPr>
      </w:pPr>
      <w:r w:rsidRPr="00BA4CF3">
        <w:rPr>
          <w:color w:val="0070C0"/>
        </w:rPr>
        <w:t>Усилия каждого из этих субъектов имеют практически одинаковую эффективность. Об этом сказал каждый третий участник исследования.</w:t>
      </w:r>
    </w:p>
    <w:p w:rsidR="002235E1" w:rsidRPr="00BA4CF3" w:rsidRDefault="002235E1" w:rsidP="00572C26">
      <w:pPr>
        <w:numPr>
          <w:ilvl w:val="0"/>
          <w:numId w:val="13"/>
        </w:numPr>
        <w:jc w:val="both"/>
        <w:rPr>
          <w:color w:val="0070C0"/>
        </w:rPr>
      </w:pPr>
      <w:r w:rsidRPr="00BA4CF3">
        <w:rPr>
          <w:color w:val="0070C0"/>
        </w:rPr>
        <w:t xml:space="preserve">Следует исходить из того, что отмеченные выше проблемы недоверия населения правоохранительным органам и органам государственной власти могут быть преодолены на основе консолидации их усилий с институтами гражданского общества именно в формировании нетерпимого отношения к коррупции, поскольку острота восприятия этого явления способствует, как правило, росту активности различных сообществ. </w:t>
      </w:r>
    </w:p>
    <w:p w:rsidR="002235E1" w:rsidRDefault="002235E1" w:rsidP="00836F6E">
      <w:pPr>
        <w:ind w:firstLine="708"/>
        <w:jc w:val="both"/>
      </w:pPr>
    </w:p>
    <w:sectPr w:rsidR="002235E1" w:rsidSect="00A87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60273"/>
    <w:multiLevelType w:val="hybridMultilevel"/>
    <w:tmpl w:val="63CAC2A8"/>
    <w:lvl w:ilvl="0" w:tplc="49887D0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14B470C7"/>
    <w:multiLevelType w:val="hybridMultilevel"/>
    <w:tmpl w:val="7EB0C6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8EA6C93"/>
    <w:multiLevelType w:val="hybridMultilevel"/>
    <w:tmpl w:val="25102648"/>
    <w:lvl w:ilvl="0" w:tplc="FE6E5046">
      <w:start w:val="1"/>
      <w:numFmt w:val="bullet"/>
      <w:suff w:val="space"/>
      <w:lvlText w:val=""/>
      <w:lvlJc w:val="left"/>
      <w:pPr>
        <w:ind w:left="624" w:firstLine="44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3121FE"/>
    <w:multiLevelType w:val="hybridMultilevel"/>
    <w:tmpl w:val="A3A816F8"/>
    <w:lvl w:ilvl="0" w:tplc="FE6E5046">
      <w:start w:val="1"/>
      <w:numFmt w:val="bullet"/>
      <w:suff w:val="space"/>
      <w:lvlText w:val=""/>
      <w:lvlJc w:val="left"/>
      <w:pPr>
        <w:ind w:left="1333" w:firstLine="44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92B0405"/>
    <w:multiLevelType w:val="hybridMultilevel"/>
    <w:tmpl w:val="D326D4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6DC53E9"/>
    <w:multiLevelType w:val="hybridMultilevel"/>
    <w:tmpl w:val="99EC5FD4"/>
    <w:lvl w:ilvl="0" w:tplc="33C6BF6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37ED3D9F"/>
    <w:multiLevelType w:val="hybridMultilevel"/>
    <w:tmpl w:val="935E11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5EA532A"/>
    <w:multiLevelType w:val="hybridMultilevel"/>
    <w:tmpl w:val="5DE6B5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99527CF"/>
    <w:multiLevelType w:val="hybridMultilevel"/>
    <w:tmpl w:val="BAC222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BD85FCE"/>
    <w:multiLevelType w:val="hybridMultilevel"/>
    <w:tmpl w:val="862E2648"/>
    <w:lvl w:ilvl="0" w:tplc="9C96A9B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560B1E6A"/>
    <w:multiLevelType w:val="hybridMultilevel"/>
    <w:tmpl w:val="FAC644FE"/>
    <w:lvl w:ilvl="0" w:tplc="E7180074">
      <w:start w:val="12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CA27058"/>
    <w:multiLevelType w:val="hybridMultilevel"/>
    <w:tmpl w:val="4A7006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0BE131F"/>
    <w:multiLevelType w:val="hybridMultilevel"/>
    <w:tmpl w:val="A04CF8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37141C5"/>
    <w:multiLevelType w:val="hybridMultilevel"/>
    <w:tmpl w:val="C9E4BB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9C6301C"/>
    <w:multiLevelType w:val="hybridMultilevel"/>
    <w:tmpl w:val="F28CAFB6"/>
    <w:lvl w:ilvl="0" w:tplc="98D801BC">
      <w:start w:val="1"/>
      <w:numFmt w:val="decimal"/>
      <w:lvlText w:val="%1."/>
      <w:lvlJc w:val="left"/>
      <w:pPr>
        <w:ind w:left="680" w:firstLine="2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7EB777B8"/>
    <w:multiLevelType w:val="hybridMultilevel"/>
    <w:tmpl w:val="613005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13"/>
  </w:num>
  <w:num w:numId="8">
    <w:abstractNumId w:val="7"/>
  </w:num>
  <w:num w:numId="9">
    <w:abstractNumId w:val="6"/>
  </w:num>
  <w:num w:numId="10">
    <w:abstractNumId w:val="12"/>
  </w:num>
  <w:num w:numId="11">
    <w:abstractNumId w:val="11"/>
  </w:num>
  <w:num w:numId="12">
    <w:abstractNumId w:val="8"/>
  </w:num>
  <w:num w:numId="13">
    <w:abstractNumId w:val="9"/>
  </w:num>
  <w:num w:numId="14">
    <w:abstractNumId w:val="10"/>
  </w:num>
  <w:num w:numId="15">
    <w:abstractNumId w:val="5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0683"/>
    <w:rsid w:val="00012D61"/>
    <w:rsid w:val="00033629"/>
    <w:rsid w:val="00086CC2"/>
    <w:rsid w:val="0014331E"/>
    <w:rsid w:val="00165AD1"/>
    <w:rsid w:val="001A43B4"/>
    <w:rsid w:val="001F29A8"/>
    <w:rsid w:val="002235E1"/>
    <w:rsid w:val="00287F08"/>
    <w:rsid w:val="002B3285"/>
    <w:rsid w:val="003118B9"/>
    <w:rsid w:val="00317863"/>
    <w:rsid w:val="003275E6"/>
    <w:rsid w:val="00337600"/>
    <w:rsid w:val="003D24DF"/>
    <w:rsid w:val="00420FB3"/>
    <w:rsid w:val="004257F7"/>
    <w:rsid w:val="00470683"/>
    <w:rsid w:val="00481710"/>
    <w:rsid w:val="004B512A"/>
    <w:rsid w:val="00511251"/>
    <w:rsid w:val="00545654"/>
    <w:rsid w:val="00546AAE"/>
    <w:rsid w:val="00560EDD"/>
    <w:rsid w:val="00572C26"/>
    <w:rsid w:val="005D56EE"/>
    <w:rsid w:val="005F3164"/>
    <w:rsid w:val="00625E4F"/>
    <w:rsid w:val="00686CF4"/>
    <w:rsid w:val="00747645"/>
    <w:rsid w:val="0079322E"/>
    <w:rsid w:val="007C0516"/>
    <w:rsid w:val="00805D57"/>
    <w:rsid w:val="00836F6E"/>
    <w:rsid w:val="00856EAF"/>
    <w:rsid w:val="008710A7"/>
    <w:rsid w:val="0089261B"/>
    <w:rsid w:val="008C2E10"/>
    <w:rsid w:val="0097450C"/>
    <w:rsid w:val="0099267D"/>
    <w:rsid w:val="009E3794"/>
    <w:rsid w:val="00A01EE2"/>
    <w:rsid w:val="00A3563D"/>
    <w:rsid w:val="00A87D3A"/>
    <w:rsid w:val="00A96AC2"/>
    <w:rsid w:val="00AB77D3"/>
    <w:rsid w:val="00AE0DD0"/>
    <w:rsid w:val="00AF3FD0"/>
    <w:rsid w:val="00AF5B92"/>
    <w:rsid w:val="00B01F4A"/>
    <w:rsid w:val="00B37AFC"/>
    <w:rsid w:val="00B56F7A"/>
    <w:rsid w:val="00B939B5"/>
    <w:rsid w:val="00BA4CF3"/>
    <w:rsid w:val="00BD1216"/>
    <w:rsid w:val="00BE7299"/>
    <w:rsid w:val="00BF1112"/>
    <w:rsid w:val="00C4544A"/>
    <w:rsid w:val="00C80F6D"/>
    <w:rsid w:val="00CD0C1C"/>
    <w:rsid w:val="00CF733C"/>
    <w:rsid w:val="00D13898"/>
    <w:rsid w:val="00D44FEB"/>
    <w:rsid w:val="00DA1F24"/>
    <w:rsid w:val="00E67941"/>
    <w:rsid w:val="00F372C8"/>
    <w:rsid w:val="00F455FA"/>
    <w:rsid w:val="00F7402D"/>
    <w:rsid w:val="00F95264"/>
    <w:rsid w:val="00FD6A9D"/>
    <w:rsid w:val="00FF1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B92"/>
    <w:rPr>
      <w:rFonts w:eastAsia="Times New Roman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F5B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F5B92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CF733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5D56E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31</Pages>
  <Words>6973</Words>
  <Characters>-32766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3</cp:revision>
  <dcterms:created xsi:type="dcterms:W3CDTF">2016-11-29T02:00:00Z</dcterms:created>
  <dcterms:modified xsi:type="dcterms:W3CDTF">2016-12-14T09:58:00Z</dcterms:modified>
</cp:coreProperties>
</file>